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E0A642" w14:textId="13084CB9" w:rsidR="006A3154" w:rsidRPr="00EA10E8" w:rsidRDefault="002E5C71" w:rsidP="007F21D8">
      <w:pPr>
        <w:spacing w:before="120" w:after="120" w:line="288" w:lineRule="auto"/>
        <w:ind w:left="-142"/>
        <w:rPr>
          <w:rFonts w:ascii="Arial" w:hAnsi="Arial" w:cs="Arial"/>
          <w:b/>
          <w:sz w:val="20"/>
          <w:szCs w:val="20"/>
        </w:rPr>
      </w:pPr>
      <w:r w:rsidRPr="00EA10E8">
        <w:rPr>
          <w:rFonts w:ascii="Arial" w:hAnsi="Arial" w:cs="Arial"/>
          <w:b/>
          <w:sz w:val="20"/>
          <w:szCs w:val="20"/>
        </w:rPr>
        <w:t>BẢNG MÔ TẢ CÔNG VIỆC</w:t>
      </w:r>
    </w:p>
    <w:tbl>
      <w:tblPr>
        <w:tblStyle w:val="TableGrid"/>
        <w:tblW w:w="9640" w:type="dxa"/>
        <w:tblInd w:w="-289" w:type="dxa"/>
        <w:tblBorders>
          <w:top w:val="single" w:sz="4" w:space="0" w:color="D4920C"/>
          <w:left w:val="single" w:sz="4" w:space="0" w:color="D4920C"/>
          <w:bottom w:val="single" w:sz="4" w:space="0" w:color="D4920C"/>
          <w:right w:val="single" w:sz="4" w:space="0" w:color="D4920C"/>
          <w:insideH w:val="single" w:sz="4" w:space="0" w:color="D4920C"/>
          <w:insideV w:val="single" w:sz="4" w:space="0" w:color="D4920C"/>
        </w:tblBorders>
        <w:tblLook w:val="04A0" w:firstRow="1" w:lastRow="0" w:firstColumn="1" w:lastColumn="0" w:noHBand="0" w:noVBand="1"/>
      </w:tblPr>
      <w:tblGrid>
        <w:gridCol w:w="3403"/>
        <w:gridCol w:w="283"/>
        <w:gridCol w:w="5954"/>
      </w:tblGrid>
      <w:tr w:rsidR="00E2245C" w:rsidRPr="00EA10E8" w14:paraId="60B230D0" w14:textId="77777777" w:rsidTr="007576AB">
        <w:tc>
          <w:tcPr>
            <w:tcW w:w="9640" w:type="dxa"/>
            <w:gridSpan w:val="3"/>
            <w:tcBorders>
              <w:bottom w:val="single" w:sz="4" w:space="0" w:color="D4920C"/>
            </w:tcBorders>
            <w:shd w:val="clear" w:color="auto" w:fill="113354"/>
          </w:tcPr>
          <w:p w14:paraId="0664B64C" w14:textId="3C112C50" w:rsidR="00E2245C" w:rsidRPr="00EA10E8" w:rsidRDefault="00E2245C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THÔNG TIN VỀ VỊ TRÍ</w:t>
            </w:r>
          </w:p>
        </w:tc>
      </w:tr>
      <w:tr w:rsidR="00C04D69" w:rsidRPr="00EA10E8" w14:paraId="30F5887C" w14:textId="02F358B8" w:rsidTr="007E15FB">
        <w:tc>
          <w:tcPr>
            <w:tcW w:w="3403" w:type="dxa"/>
            <w:tcBorders>
              <w:top w:val="single" w:sz="4" w:space="0" w:color="D4920C"/>
              <w:left w:val="nil"/>
              <w:bottom w:val="nil"/>
              <w:right w:val="nil"/>
            </w:tcBorders>
          </w:tcPr>
          <w:p w14:paraId="78A6BF26" w14:textId="3F299BC9" w:rsidR="00BD5835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Vị trí / Chức danh công việc</w:t>
            </w:r>
            <w:r w:rsidR="00BD5835"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 xml:space="preserve"> </w:t>
            </w:r>
          </w:p>
          <w:p w14:paraId="114FAFFA" w14:textId="7CB9A2C8" w:rsidR="006A3154" w:rsidRPr="00EA10E8" w:rsidRDefault="00BD5835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(Việt – Anh)</w:t>
            </w:r>
          </w:p>
        </w:tc>
        <w:tc>
          <w:tcPr>
            <w:tcW w:w="283" w:type="dxa"/>
            <w:tcBorders>
              <w:top w:val="single" w:sz="4" w:space="0" w:color="D4920C"/>
              <w:left w:val="nil"/>
              <w:bottom w:val="nil"/>
              <w:right w:val="nil"/>
            </w:tcBorders>
          </w:tcPr>
          <w:p w14:paraId="391EBB33" w14:textId="1C77EF2A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:</w:t>
            </w:r>
          </w:p>
        </w:tc>
        <w:tc>
          <w:tcPr>
            <w:tcW w:w="5954" w:type="dxa"/>
            <w:tcBorders>
              <w:top w:val="single" w:sz="4" w:space="0" w:color="D4920C"/>
              <w:left w:val="nil"/>
              <w:bottom w:val="nil"/>
              <w:right w:val="nil"/>
            </w:tcBorders>
          </w:tcPr>
          <w:p w14:paraId="02C04689" w14:textId="77777777" w:rsidR="00BB566F" w:rsidRPr="00177BEB" w:rsidRDefault="00BB566F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b/>
                <w:sz w:val="20"/>
                <w:szCs w:val="20"/>
                <w:lang w:val="vi-VN"/>
              </w:rPr>
              <w:t>Nhân viên thiết kế cơ khí</w:t>
            </w:r>
          </w:p>
          <w:p w14:paraId="6B0061E6" w14:textId="0113DE3B" w:rsidR="00BA0C66" w:rsidRPr="00EA10E8" w:rsidRDefault="00F30652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BB566F" w:rsidRPr="00EA10E8">
              <w:rPr>
                <w:rFonts w:ascii="Arial" w:hAnsi="Arial" w:cs="Arial"/>
                <w:b/>
                <w:sz w:val="20"/>
                <w:szCs w:val="20"/>
              </w:rPr>
              <w:t>Mechanical Designer)</w:t>
            </w:r>
          </w:p>
        </w:tc>
      </w:tr>
      <w:tr w:rsidR="00C04D69" w:rsidRPr="00EA10E8" w14:paraId="6BC111C9" w14:textId="15239616" w:rsidTr="007E15FB"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14:paraId="5681BF48" w14:textId="4565D849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Bộ phận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A941CE0" w14:textId="76BA056A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10E8">
              <w:rPr>
                <w:rFonts w:ascii="Arial" w:hAnsi="Arial" w:cs="Arial"/>
                <w:bCs/>
                <w:sz w:val="20"/>
                <w:szCs w:val="20"/>
                <w:lang w:val="vi-VN"/>
              </w:rPr>
              <w:t>: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F24908C" w14:textId="02B91442" w:rsidR="006A3154" w:rsidRPr="00EA10E8" w:rsidRDefault="00BB566F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10E8">
              <w:rPr>
                <w:rFonts w:ascii="Arial" w:hAnsi="Arial" w:cs="Arial"/>
                <w:bCs/>
                <w:sz w:val="20"/>
                <w:szCs w:val="20"/>
              </w:rPr>
              <w:t>Engineering</w:t>
            </w:r>
          </w:p>
        </w:tc>
      </w:tr>
      <w:tr w:rsidR="00C04D69" w:rsidRPr="00EA10E8" w14:paraId="57F3C00A" w14:textId="193D8D58" w:rsidTr="007E15FB"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14:paraId="68D445A0" w14:textId="7C0D5482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Ngày soạn thảo MTCV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28003D6" w14:textId="04A3D974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10E8">
              <w:rPr>
                <w:rFonts w:ascii="Arial" w:hAnsi="Arial" w:cs="Arial"/>
                <w:bCs/>
                <w:sz w:val="20"/>
                <w:szCs w:val="20"/>
                <w:lang w:val="vi-VN"/>
              </w:rPr>
              <w:t>: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41FF41E" w14:textId="17D6DBB9" w:rsidR="006A3154" w:rsidRPr="00EA10E8" w:rsidRDefault="00177BEB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024613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="00F01AAE" w:rsidRPr="00EA10E8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Cs/>
                <w:sz w:val="20"/>
                <w:szCs w:val="20"/>
              </w:rPr>
              <w:t>09</w:t>
            </w:r>
            <w:r w:rsidR="00F01AAE" w:rsidRPr="00EA10E8">
              <w:rPr>
                <w:rFonts w:ascii="Arial" w:hAnsi="Arial" w:cs="Arial"/>
                <w:bCs/>
                <w:sz w:val="20"/>
                <w:szCs w:val="20"/>
              </w:rPr>
              <w:t>/202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</w:tr>
      <w:tr w:rsidR="00C04D69" w:rsidRPr="00EA10E8" w14:paraId="1A714361" w14:textId="43F40CEF" w:rsidTr="007E15FB"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14:paraId="3D1B193F" w14:textId="0A8D6417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Trực tiếp báo cáo cho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3A46904" w14:textId="712F885E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10E8">
              <w:rPr>
                <w:rFonts w:ascii="Arial" w:hAnsi="Arial" w:cs="Arial"/>
                <w:bCs/>
                <w:sz w:val="20"/>
                <w:szCs w:val="20"/>
                <w:lang w:val="vi-VN"/>
              </w:rPr>
              <w:t>: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55DA434" w14:textId="2C300B29" w:rsidR="006A3154" w:rsidRPr="00EA10E8" w:rsidRDefault="00BB566F" w:rsidP="00BD4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EA10E8">
              <w:rPr>
                <w:rFonts w:ascii="Arial" w:hAnsi="Arial" w:cs="Arial"/>
                <w:bCs/>
                <w:sz w:val="20"/>
                <w:szCs w:val="20"/>
              </w:rPr>
              <w:t>Giám</w:t>
            </w:r>
            <w:proofErr w:type="spellEnd"/>
            <w:r w:rsidRPr="00EA10E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Cs/>
                <w:sz w:val="20"/>
                <w:szCs w:val="20"/>
              </w:rPr>
              <w:t>sát</w:t>
            </w:r>
            <w:proofErr w:type="spellEnd"/>
            <w:r w:rsidRPr="00EA10E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Cs/>
                <w:sz w:val="20"/>
                <w:szCs w:val="20"/>
              </w:rPr>
              <w:t>kỹ</w:t>
            </w:r>
            <w:proofErr w:type="spellEnd"/>
            <w:r w:rsidRPr="00EA10E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Cs/>
                <w:sz w:val="20"/>
                <w:szCs w:val="20"/>
              </w:rPr>
              <w:t>thuật</w:t>
            </w:r>
            <w:proofErr w:type="spellEnd"/>
          </w:p>
        </w:tc>
      </w:tr>
      <w:tr w:rsidR="00C04D69" w:rsidRPr="00EA10E8" w14:paraId="53D93755" w14:textId="324145A5" w:rsidTr="007E15FB"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14:paraId="06329D4F" w14:textId="172D82BE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Trực tiếp quản lý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EC99499" w14:textId="63E4176A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A10E8">
              <w:rPr>
                <w:rFonts w:ascii="Arial" w:hAnsi="Arial" w:cs="Arial"/>
                <w:bCs/>
                <w:sz w:val="20"/>
                <w:szCs w:val="20"/>
                <w:lang w:val="vi-VN"/>
              </w:rPr>
              <w:t>: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656948F" w14:textId="4A28E408" w:rsidR="006A3154" w:rsidRPr="00EA10E8" w:rsidRDefault="006A3154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979CA" w:rsidRPr="00024613" w14:paraId="6629356A" w14:textId="77777777" w:rsidTr="007E15FB"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14:paraId="5B439236" w14:textId="21D669A1" w:rsidR="000979CA" w:rsidRPr="00EA10E8" w:rsidRDefault="000979CA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Nơi làm việc</w:t>
            </w:r>
          </w:p>
          <w:p w14:paraId="61282318" w14:textId="1857A2E4" w:rsidR="0087344D" w:rsidRPr="00EA10E8" w:rsidRDefault="0087344D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(Có xe đưa đón)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BD74787" w14:textId="3F809DF6" w:rsidR="000979CA" w:rsidRPr="00EA10E8" w:rsidRDefault="000979CA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Cs/>
                <w:sz w:val="20"/>
                <w:szCs w:val="20"/>
                <w:lang w:val="vi-VN"/>
              </w:rPr>
              <w:t>: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CDFF0E3" w14:textId="107EC255" w:rsidR="0087344D" w:rsidRPr="00EA10E8" w:rsidRDefault="000979CA" w:rsidP="0096181D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316" w:hanging="316"/>
              <w:rPr>
                <w:rFonts w:ascii="Arial" w:hAnsi="Arial" w:cs="Arial"/>
                <w:bCs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u w:val="single"/>
                <w:lang w:val="vi-VN"/>
              </w:rPr>
              <w:t>Nhà Máy TEKCOM:</w:t>
            </w:r>
            <w:r w:rsidRPr="00EA10E8">
              <w:rPr>
                <w:rFonts w:ascii="Arial" w:hAnsi="Arial" w:cs="Arial"/>
                <w:bCs/>
                <w:sz w:val="20"/>
                <w:szCs w:val="20"/>
                <w:lang w:val="vi-VN"/>
              </w:rPr>
              <w:t xml:space="preserve"> KCN Nam Tân Uyên mở rộng, Hội Nghĩa, Tân Uyên, Tỉnh Bình Dương</w:t>
            </w:r>
          </w:p>
        </w:tc>
      </w:tr>
      <w:tr w:rsidR="000979CA" w:rsidRPr="00024613" w14:paraId="1ACE5172" w14:textId="77777777" w:rsidTr="007E15FB">
        <w:tc>
          <w:tcPr>
            <w:tcW w:w="3403" w:type="dxa"/>
            <w:tcBorders>
              <w:top w:val="nil"/>
              <w:left w:val="nil"/>
              <w:bottom w:val="single" w:sz="4" w:space="0" w:color="D4920C"/>
              <w:right w:val="nil"/>
            </w:tcBorders>
          </w:tcPr>
          <w:p w14:paraId="2B0C7DCF" w14:textId="2192144F" w:rsidR="007576AB" w:rsidRPr="00EA10E8" w:rsidRDefault="000979CA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Thời gian làm việc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D4920C"/>
              <w:right w:val="nil"/>
            </w:tcBorders>
          </w:tcPr>
          <w:p w14:paraId="19432965" w14:textId="0DD14632" w:rsidR="000979CA" w:rsidRPr="00EA10E8" w:rsidRDefault="000979CA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Cs/>
                <w:sz w:val="20"/>
                <w:szCs w:val="20"/>
                <w:lang w:val="vi-VN"/>
              </w:rPr>
              <w:t>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D4920C"/>
              <w:right w:val="nil"/>
            </w:tcBorders>
          </w:tcPr>
          <w:p w14:paraId="69CDFFCE" w14:textId="07C92451" w:rsidR="0087344D" w:rsidRPr="00177BEB" w:rsidRDefault="000979CA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Cs/>
                <w:sz w:val="20"/>
                <w:szCs w:val="20"/>
                <w:lang w:val="vi-VN"/>
              </w:rPr>
              <w:t>Từ thứ Hai đến thứ Bảy hàng tuần</w:t>
            </w:r>
            <w:r w:rsidR="003D404F" w:rsidRPr="00177BEB">
              <w:rPr>
                <w:rFonts w:ascii="Arial" w:hAnsi="Arial" w:cs="Arial"/>
                <w:bCs/>
                <w:sz w:val="20"/>
                <w:szCs w:val="20"/>
                <w:lang w:val="vi-VN"/>
              </w:rPr>
              <w:t xml:space="preserve"> (Có thể WFH thứ 7)</w:t>
            </w:r>
          </w:p>
          <w:p w14:paraId="4097CE33" w14:textId="080603D7" w:rsidR="00EA5DA0" w:rsidRPr="00EA10E8" w:rsidRDefault="00EA5DA0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Cs/>
                <w:sz w:val="20"/>
                <w:szCs w:val="20"/>
                <w:lang w:val="vi-VN"/>
              </w:rPr>
            </w:pPr>
          </w:p>
        </w:tc>
      </w:tr>
      <w:tr w:rsidR="000979CA" w:rsidRPr="00EA10E8" w14:paraId="239A5CC1" w14:textId="77777777" w:rsidTr="007576AB">
        <w:tc>
          <w:tcPr>
            <w:tcW w:w="9640" w:type="dxa"/>
            <w:gridSpan w:val="3"/>
            <w:tcBorders>
              <w:top w:val="single" w:sz="4" w:space="0" w:color="D4920C"/>
              <w:left w:val="single" w:sz="4" w:space="0" w:color="D4920C"/>
              <w:bottom w:val="single" w:sz="4" w:space="0" w:color="D4920C"/>
              <w:right w:val="single" w:sz="4" w:space="0" w:color="D4920C"/>
            </w:tcBorders>
            <w:shd w:val="clear" w:color="auto" w:fill="113354"/>
          </w:tcPr>
          <w:p w14:paraId="1D2B5CF8" w14:textId="4FA40A36" w:rsidR="000979CA" w:rsidRPr="00EA10E8" w:rsidRDefault="000979CA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b/>
                <w:sz w:val="20"/>
                <w:szCs w:val="20"/>
                <w:lang w:val="vi-VN"/>
              </w:rPr>
            </w:pPr>
            <w:r w:rsidRPr="00EA10E8">
              <w:rPr>
                <w:rFonts w:ascii="Arial" w:hAnsi="Arial" w:cs="Arial"/>
                <w:b/>
                <w:sz w:val="20"/>
                <w:szCs w:val="20"/>
                <w:lang w:val="vi-VN"/>
              </w:rPr>
              <w:t>MỤC ĐÍCH CÔNG VIỆC</w:t>
            </w:r>
          </w:p>
        </w:tc>
      </w:tr>
      <w:tr w:rsidR="000979CA" w:rsidRPr="00EA10E8" w14:paraId="27E85CDA" w14:textId="77777777" w:rsidTr="007576AB">
        <w:tc>
          <w:tcPr>
            <w:tcW w:w="9640" w:type="dxa"/>
            <w:gridSpan w:val="3"/>
            <w:tcBorders>
              <w:top w:val="single" w:sz="4" w:space="0" w:color="D4920C"/>
              <w:left w:val="nil"/>
              <w:bottom w:val="nil"/>
              <w:right w:val="nil"/>
            </w:tcBorders>
            <w:shd w:val="clear" w:color="auto" w:fill="auto"/>
          </w:tcPr>
          <w:p w14:paraId="31082082" w14:textId="52F08F9D" w:rsidR="000033F4" w:rsidRPr="00EA10E8" w:rsidRDefault="00B56380" w:rsidP="00C33809">
            <w:pPr>
              <w:spacing w:before="120" w:after="120" w:line="360" w:lineRule="auto"/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</w:pP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Thiết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kế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phần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cơ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khí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của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Máy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móc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thiết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bị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và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cải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tiến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dây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chuyền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sản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xuất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tại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nhà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máy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nhằm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nâng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cao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="00AE543B"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tự</w:t>
            </w:r>
            <w:proofErr w:type="spellEnd"/>
            <w:r w:rsidR="00AE543B"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="00AE543B"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động</w:t>
            </w:r>
            <w:proofErr w:type="spellEnd"/>
            <w:r w:rsidR="00AE543B"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="00AE543B"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hóa</w:t>
            </w:r>
            <w:proofErr w:type="spellEnd"/>
            <w:r w:rsidR="00AE543B"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,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hiệu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suất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sản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xuất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,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tối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ưu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hóa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chi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phí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và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đảm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bảo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chất</w:t>
            </w:r>
            <w:proofErr w:type="spellEnd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 xml:space="preserve"> </w:t>
            </w:r>
            <w:proofErr w:type="spellStart"/>
            <w:r w:rsidRPr="00EA10E8"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  <w:t>lượng</w:t>
            </w:r>
            <w:proofErr w:type="spellEnd"/>
          </w:p>
          <w:p w14:paraId="2568288D" w14:textId="7BE8E78E" w:rsidR="000033F4" w:rsidRPr="00EA10E8" w:rsidRDefault="000033F4" w:rsidP="000033F4">
            <w:pPr>
              <w:spacing w:before="120" w:after="120" w:line="288" w:lineRule="auto"/>
              <w:rPr>
                <w:rFonts w:ascii="Arial" w:eastAsia="SimSun" w:hAnsi="Arial" w:cs="Arial"/>
                <w:color w:val="000000"/>
                <w:sz w:val="20"/>
                <w:szCs w:val="20"/>
                <w:bdr w:val="none" w:sz="0" w:space="0" w:color="auto"/>
                <w:shd w:val="clear" w:color="auto" w:fill="FFFFFF"/>
              </w:rPr>
            </w:pPr>
          </w:p>
        </w:tc>
      </w:tr>
    </w:tbl>
    <w:tbl>
      <w:tblPr>
        <w:tblW w:w="9645" w:type="dxa"/>
        <w:tblInd w:w="-284" w:type="dxa"/>
        <w:tblBorders>
          <w:top w:val="single" w:sz="4" w:space="0" w:color="D4920C"/>
          <w:left w:val="single" w:sz="4" w:space="0" w:color="D4920C"/>
          <w:bottom w:val="single" w:sz="4" w:space="0" w:color="D4920C"/>
          <w:right w:val="single" w:sz="4" w:space="0" w:color="D4920C"/>
          <w:insideH w:val="single" w:sz="4" w:space="0" w:color="D4920C"/>
          <w:insideV w:val="single" w:sz="4" w:space="0" w:color="D4920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480"/>
        <w:gridCol w:w="195"/>
        <w:gridCol w:w="157"/>
        <w:gridCol w:w="2291"/>
        <w:gridCol w:w="2288"/>
        <w:gridCol w:w="195"/>
        <w:gridCol w:w="2472"/>
      </w:tblGrid>
      <w:tr w:rsidR="00330020" w:rsidRPr="00EA10E8" w14:paraId="51C2C71A" w14:textId="77777777" w:rsidTr="00E37593">
        <w:trPr>
          <w:trHeight w:val="345"/>
        </w:trPr>
        <w:tc>
          <w:tcPr>
            <w:tcW w:w="9640" w:type="dxa"/>
            <w:gridSpan w:val="8"/>
            <w:tcBorders>
              <w:top w:val="single" w:sz="4" w:space="0" w:color="D4920C"/>
              <w:left w:val="single" w:sz="4" w:space="0" w:color="D4920C"/>
              <w:bottom w:val="single" w:sz="4" w:space="0" w:color="D4920C"/>
              <w:right w:val="single" w:sz="4" w:space="0" w:color="D4920C"/>
            </w:tcBorders>
            <w:shd w:val="clear" w:color="auto" w:fill="113354"/>
            <w:hideMark/>
          </w:tcPr>
          <w:p w14:paraId="5FE0E51F" w14:textId="45080921" w:rsidR="00330020" w:rsidRPr="00EA10E8" w:rsidRDefault="00330020" w:rsidP="003300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15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NHIỆM</w:t>
            </w:r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val="vi-VN"/>
              </w:rPr>
              <w:t xml:space="preserve"> VỤ &amp; TRÁCH NHIỆM CHÍNH</w:t>
            </w:r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FC35CF" w:rsidRPr="00024613" w14:paraId="5A812A5B" w14:textId="77777777" w:rsidTr="00E37593">
        <w:trPr>
          <w:trHeight w:val="68"/>
        </w:trPr>
        <w:tc>
          <w:tcPr>
            <w:tcW w:w="566" w:type="dxa"/>
            <w:tcBorders>
              <w:top w:val="single" w:sz="4" w:space="0" w:color="D4920C"/>
              <w:left w:val="single" w:sz="4" w:space="0" w:color="D4920C"/>
              <w:bottom w:val="single" w:sz="4" w:space="0" w:color="D4920C"/>
              <w:right w:val="single" w:sz="4" w:space="0" w:color="D4920C"/>
            </w:tcBorders>
            <w:shd w:val="clear" w:color="auto" w:fill="auto"/>
          </w:tcPr>
          <w:p w14:paraId="385D1F6A" w14:textId="1DF81B42" w:rsidR="00FC35CF" w:rsidRPr="00EA10E8" w:rsidRDefault="00FC35CF" w:rsidP="00FC35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before="120" w:after="120" w:line="288" w:lineRule="auto"/>
              <w:ind w:left="158" w:right="137"/>
              <w:rPr>
                <w:rFonts w:ascii="Arial" w:hAnsi="Arial" w:cs="Arial"/>
                <w:b/>
                <w:bCs/>
                <w:sz w:val="20"/>
                <w:szCs w:val="20"/>
                <w:lang w:val="vi-VN"/>
              </w:rPr>
            </w:pPr>
          </w:p>
        </w:tc>
        <w:tc>
          <w:tcPr>
            <w:tcW w:w="9074" w:type="dxa"/>
            <w:gridSpan w:val="7"/>
            <w:tcBorders>
              <w:top w:val="single" w:sz="4" w:space="0" w:color="D4920C"/>
              <w:left w:val="single" w:sz="4" w:space="0" w:color="D4920C"/>
              <w:bottom w:val="single" w:sz="4" w:space="0" w:color="D4920C"/>
              <w:right w:val="single" w:sz="4" w:space="0" w:color="D4920C"/>
            </w:tcBorders>
            <w:shd w:val="clear" w:color="auto" w:fill="auto"/>
          </w:tcPr>
          <w:p w14:paraId="1413B6A1" w14:textId="569E019B" w:rsidR="00AA0DD6" w:rsidRPr="00177BEB" w:rsidRDefault="00AA0DD6" w:rsidP="00DD36AF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b/>
                <w:bCs/>
                <w:sz w:val="20"/>
                <w:szCs w:val="20"/>
                <w:lang w:val="vi-VN"/>
              </w:rPr>
              <w:t>Thiết kế và cải tiến thiết bị:</w:t>
            </w:r>
          </w:p>
          <w:p w14:paraId="5351ED64" w14:textId="77777777" w:rsidR="00AA0DD6" w:rsidRPr="00177BEB" w:rsidRDefault="00AA0DD6" w:rsidP="00DD36AF">
            <w:pPr>
              <w:pStyle w:val="ListParagraph"/>
              <w:numPr>
                <w:ilvl w:val="0"/>
                <w:numId w:val="13"/>
              </w:num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sz w:val="20"/>
                <w:szCs w:val="20"/>
                <w:lang w:val="vi-VN"/>
              </w:rPr>
              <w:t>Phân tích yêu cầu và tình trạng của dây chuyền sản xuất hiện tại.</w:t>
            </w:r>
          </w:p>
          <w:p w14:paraId="090D0A4B" w14:textId="77777777" w:rsidR="00AA0DD6" w:rsidRPr="00177BEB" w:rsidRDefault="00AA0DD6" w:rsidP="00DD36AF">
            <w:pPr>
              <w:pStyle w:val="ListParagraph"/>
              <w:numPr>
                <w:ilvl w:val="0"/>
                <w:numId w:val="13"/>
              </w:num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sz w:val="20"/>
                <w:szCs w:val="20"/>
                <w:lang w:val="vi-VN"/>
              </w:rPr>
              <w:t>Thiết kế, lập bản vẽ kỹ thuật cho máy móc và thiết bị mới hoặc cải tiến thiết bị sẵn có.</w:t>
            </w:r>
          </w:p>
          <w:p w14:paraId="5450A77A" w14:textId="77777777" w:rsidR="00AA0DD6" w:rsidRPr="00177BEB" w:rsidRDefault="00AA0DD6" w:rsidP="00DD36AF">
            <w:pPr>
              <w:pStyle w:val="ListParagraph"/>
              <w:numPr>
                <w:ilvl w:val="0"/>
                <w:numId w:val="13"/>
              </w:num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sz w:val="20"/>
                <w:szCs w:val="20"/>
                <w:lang w:val="vi-VN"/>
              </w:rPr>
              <w:t>Phối hợp với các bộ phận liên quan để đảm bảo thiết kế đáp ứng nhu cầu thực tế sản xuất.</w:t>
            </w:r>
          </w:p>
          <w:p w14:paraId="3535D10E" w14:textId="22510696" w:rsidR="00AA0DD6" w:rsidRPr="00177BEB" w:rsidRDefault="00AA0DD6" w:rsidP="00DD36AF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b/>
                <w:bCs/>
                <w:sz w:val="20"/>
                <w:szCs w:val="20"/>
                <w:lang w:val="vi-VN"/>
              </w:rPr>
              <w:t>Triển khai sản xuất và lắp đặt thiết bị:</w:t>
            </w:r>
          </w:p>
          <w:p w14:paraId="6CA1E8D7" w14:textId="77777777" w:rsidR="00AA0DD6" w:rsidRPr="00177BEB" w:rsidRDefault="00AA0DD6" w:rsidP="00DD36AF">
            <w:pPr>
              <w:pStyle w:val="ListParagraph"/>
              <w:numPr>
                <w:ilvl w:val="0"/>
                <w:numId w:val="15"/>
              </w:num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sz w:val="20"/>
                <w:szCs w:val="20"/>
                <w:lang w:val="vi-VN"/>
              </w:rPr>
              <w:t>Hỗ trợ giám sát quá trình chế tạo, lắp đặt thiết bị tại nhà máy.</w:t>
            </w:r>
          </w:p>
          <w:p w14:paraId="1A6E6962" w14:textId="77777777" w:rsidR="00AA0DD6" w:rsidRPr="00177BEB" w:rsidRDefault="00AA0DD6" w:rsidP="00DD36AF">
            <w:pPr>
              <w:pStyle w:val="ListParagraph"/>
              <w:numPr>
                <w:ilvl w:val="0"/>
                <w:numId w:val="15"/>
              </w:num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sz w:val="20"/>
                <w:szCs w:val="20"/>
                <w:lang w:val="vi-VN"/>
              </w:rPr>
              <w:t>Đảm bảo thiết bị đạt tiêu chuẩn kỹ thuật và an toàn.</w:t>
            </w:r>
          </w:p>
          <w:p w14:paraId="18CD9006" w14:textId="596F2EEE" w:rsidR="00AA0DD6" w:rsidRPr="00177BEB" w:rsidRDefault="00AA0DD6" w:rsidP="00DD36AF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b/>
                <w:bCs/>
                <w:sz w:val="20"/>
                <w:szCs w:val="20"/>
                <w:lang w:val="vi-VN"/>
              </w:rPr>
              <w:t>Nghiên cứu và phát triển:</w:t>
            </w:r>
          </w:p>
          <w:p w14:paraId="211AEB3B" w14:textId="77777777" w:rsidR="00AA0DD6" w:rsidRPr="00177BEB" w:rsidRDefault="00AA0DD6" w:rsidP="00DD36AF">
            <w:pPr>
              <w:pStyle w:val="ListParagraph"/>
              <w:numPr>
                <w:ilvl w:val="0"/>
                <w:numId w:val="16"/>
              </w:num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sz w:val="20"/>
                <w:szCs w:val="20"/>
                <w:lang w:val="vi-VN"/>
              </w:rPr>
              <w:t>Tìm hiểu, áp dụng công nghệ mới trong thiết kế và chế tạo.</w:t>
            </w:r>
          </w:p>
          <w:p w14:paraId="20BF00FD" w14:textId="77777777" w:rsidR="00AA0DD6" w:rsidRPr="00177BEB" w:rsidRDefault="00AA0DD6" w:rsidP="00DD36AF">
            <w:pPr>
              <w:pStyle w:val="ListParagraph"/>
              <w:numPr>
                <w:ilvl w:val="0"/>
                <w:numId w:val="16"/>
              </w:numPr>
              <w:spacing w:before="120" w:after="120" w:line="360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  <w:r w:rsidRPr="00177BEB">
              <w:rPr>
                <w:rFonts w:ascii="Arial" w:hAnsi="Arial" w:cs="Arial"/>
                <w:sz w:val="20"/>
                <w:szCs w:val="20"/>
                <w:lang w:val="vi-VN"/>
              </w:rPr>
              <w:t>Đề xuất các phương án cải tiến hiệu quả, giảm tiêu hao năng lượng, chi phí bảo trì.</w:t>
            </w:r>
          </w:p>
          <w:p w14:paraId="763F7311" w14:textId="77777777" w:rsidR="000033F4" w:rsidRDefault="000033F4" w:rsidP="00177BEB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</w:p>
          <w:p w14:paraId="3C6994BD" w14:textId="77777777" w:rsidR="00177BEB" w:rsidRDefault="00177BEB" w:rsidP="00177BEB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</w:p>
          <w:p w14:paraId="646F9D08" w14:textId="77777777" w:rsidR="00177BEB" w:rsidRDefault="00177BEB" w:rsidP="00177BEB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</w:p>
          <w:p w14:paraId="6B1B4C1B" w14:textId="77777777" w:rsidR="00177BEB" w:rsidRDefault="00177BEB" w:rsidP="00177BEB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</w:p>
          <w:p w14:paraId="678AFFB8" w14:textId="28E81932" w:rsidR="00177BEB" w:rsidRPr="00177BEB" w:rsidRDefault="00177BEB" w:rsidP="00177BEB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rPr>
                <w:rFonts w:ascii="Arial" w:hAnsi="Arial" w:cs="Arial"/>
                <w:sz w:val="20"/>
                <w:szCs w:val="20"/>
                <w:lang w:val="vi-VN"/>
              </w:rPr>
            </w:pPr>
          </w:p>
        </w:tc>
      </w:tr>
      <w:tr w:rsidR="00FC35CF" w:rsidRPr="00024613" w14:paraId="26BE5FE9" w14:textId="77777777" w:rsidTr="00E37593">
        <w:trPr>
          <w:trHeight w:val="345"/>
        </w:trPr>
        <w:tc>
          <w:tcPr>
            <w:tcW w:w="9640" w:type="dxa"/>
            <w:gridSpan w:val="8"/>
            <w:tcBorders>
              <w:top w:val="single" w:sz="4" w:space="0" w:color="D4920C"/>
              <w:bottom w:val="single" w:sz="4" w:space="0" w:color="D4920C"/>
            </w:tcBorders>
            <w:shd w:val="clear" w:color="auto" w:fill="113354"/>
            <w:hideMark/>
          </w:tcPr>
          <w:p w14:paraId="0C760584" w14:textId="77777777" w:rsidR="00FC35CF" w:rsidRPr="00EA10E8" w:rsidRDefault="00FC35CF" w:rsidP="00FC35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158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lastRenderedPageBreak/>
              <w:t xml:space="preserve">YÊU CẦU </w:t>
            </w:r>
            <w:r w:rsidRPr="00EA10E8">
              <w:rPr>
                <w:rFonts w:ascii="Arial" w:hAnsi="Arial" w:cs="Arial"/>
                <w:b/>
                <w:bCs/>
                <w:sz w:val="20"/>
                <w:szCs w:val="20"/>
                <w:shd w:val="clear" w:color="auto" w:fill="113354"/>
                <w:lang w:val="nl-NL"/>
              </w:rPr>
              <w:t>CẦN CÓ ĐỂ ĐẢM NHIỆM CÔNG VIỆC</w:t>
            </w:r>
            <w:r w:rsidRPr="00EA10E8">
              <w:rPr>
                <w:rFonts w:ascii="Arial" w:hAnsi="Arial" w:cs="Arial"/>
                <w:sz w:val="20"/>
                <w:szCs w:val="20"/>
                <w:lang w:val="nl-NL"/>
              </w:rPr>
              <w:t> </w:t>
            </w:r>
          </w:p>
        </w:tc>
      </w:tr>
      <w:tr w:rsidR="00FC35CF" w:rsidRPr="00EA10E8" w14:paraId="7CD7E0A0" w14:textId="77777777" w:rsidTr="00E37593">
        <w:trPr>
          <w:trHeight w:val="68"/>
        </w:trPr>
        <w:tc>
          <w:tcPr>
            <w:tcW w:w="23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2BC47" w14:textId="77777777" w:rsidR="00FC35CF" w:rsidRPr="00EA10E8" w:rsidRDefault="00FC35CF" w:rsidP="00FC35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before="120" w:after="120" w:line="288" w:lineRule="auto"/>
              <w:ind w:left="158" w:right="13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Kinh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nghiệm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làm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việc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52EB1" w14:textId="6BD194EC" w:rsidR="00416FBF" w:rsidRPr="00416FBF" w:rsidRDefault="00416FBF" w:rsidP="00C33809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Thành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thạo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phần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mềm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thiết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kế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r w:rsidR="00177BEB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3D, 2D</w:t>
            </w:r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(AutoCAD, SolidWorks,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hoặc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Inventor).</w:t>
            </w:r>
          </w:p>
          <w:p w14:paraId="0EBD14DF" w14:textId="45AE367B" w:rsidR="00416FBF" w:rsidRPr="00416FBF" w:rsidRDefault="00416FBF" w:rsidP="00C33809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Am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hiểu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về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cơ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khí</w:t>
            </w:r>
            <w:proofErr w:type="spellEnd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(</w:t>
            </w:r>
            <w:proofErr w:type="spellStart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cơ</w:t>
            </w:r>
            <w:proofErr w:type="spellEnd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cấu</w:t>
            </w:r>
            <w:proofErr w:type="spellEnd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chuyển</w:t>
            </w:r>
            <w:proofErr w:type="spellEnd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động</w:t>
            </w:r>
            <w:proofErr w:type="spellEnd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, </w:t>
            </w:r>
            <w:proofErr w:type="spellStart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khí</w:t>
            </w:r>
            <w:proofErr w:type="spellEnd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nén</w:t>
            </w:r>
            <w:proofErr w:type="spellEnd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, </w:t>
            </w:r>
            <w:proofErr w:type="spellStart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thủy</w:t>
            </w:r>
            <w:proofErr w:type="spellEnd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="007E19D5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lực</w:t>
            </w:r>
            <w:proofErr w:type="spellEnd"/>
            <w:r w:rsidR="00EA10E8"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)</w:t>
            </w:r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,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vật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liệu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,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và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các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tiêu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chuẩn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kỹ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thuật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liên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quan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.</w:t>
            </w:r>
          </w:p>
          <w:p w14:paraId="5E5BA50E" w14:textId="37A5837B" w:rsidR="00902485" w:rsidRPr="00EA10E8" w:rsidRDefault="00416FBF" w:rsidP="00C33809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Kinh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nghiệm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trong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việc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triển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khai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dự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án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thiết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kế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máy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móc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thực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tế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là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một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lợi</w:t>
            </w:r>
            <w:proofErr w:type="spellEnd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416FB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thế</w:t>
            </w:r>
            <w:proofErr w:type="spellEnd"/>
            <w:r w:rsidRPr="00EA10E8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.</w:t>
            </w:r>
          </w:p>
        </w:tc>
      </w:tr>
      <w:tr w:rsidR="00FC35CF" w:rsidRPr="00EA10E8" w14:paraId="743530C0" w14:textId="77777777" w:rsidTr="00E37593">
        <w:trPr>
          <w:trHeight w:val="68"/>
        </w:trPr>
        <w:tc>
          <w:tcPr>
            <w:tcW w:w="23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AA6B11" w14:textId="77777777" w:rsidR="006952E3" w:rsidRPr="00EA10E8" w:rsidRDefault="00FC35CF" w:rsidP="002A5C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158" w:right="137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Yêu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cầu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về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thể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chất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Môi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trường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làm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việc</w:t>
            </w:r>
            <w:proofErr w:type="spellEnd"/>
          </w:p>
          <w:p w14:paraId="788D2239" w14:textId="77777777" w:rsidR="00F53565" w:rsidRPr="00EA10E8" w:rsidRDefault="00F53565" w:rsidP="002A5C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158" w:right="137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DBB245" w14:textId="77777777" w:rsidR="002A5C1F" w:rsidRPr="00EA10E8" w:rsidRDefault="002A5C1F" w:rsidP="002A5C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158" w:right="137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Yêu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cầu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học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vấn</w:t>
            </w:r>
            <w:proofErr w:type="spellEnd"/>
          </w:p>
          <w:p w14:paraId="372DBD61" w14:textId="77777777" w:rsidR="006F0761" w:rsidRPr="00EA10E8" w:rsidRDefault="006F0761" w:rsidP="002A5C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158" w:right="137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C1DE2A" w14:textId="77777777" w:rsidR="006F0761" w:rsidRPr="00EA10E8" w:rsidRDefault="006F0761" w:rsidP="002A5C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158" w:right="137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D14433" w14:textId="77777777" w:rsidR="002A3C72" w:rsidRPr="00EA10E8" w:rsidRDefault="002A3C72" w:rsidP="002A5C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158" w:right="137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A8CBEB" w14:textId="5A22D789" w:rsidR="006F0761" w:rsidRPr="00EA10E8" w:rsidRDefault="006F0761" w:rsidP="002A5C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88" w:lineRule="auto"/>
              <w:ind w:left="158" w:right="137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Yêu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cầu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</w:rPr>
              <w:t>khác</w:t>
            </w:r>
            <w:proofErr w:type="spellEnd"/>
          </w:p>
        </w:tc>
        <w:tc>
          <w:tcPr>
            <w:tcW w:w="7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68D69" w14:textId="63D9E7B1" w:rsidR="00713EE1" w:rsidRPr="00713EE1" w:rsidRDefault="00713EE1" w:rsidP="00C33809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Có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khả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năng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làm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việc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tại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nhà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máy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và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đi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lại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giữa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các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địa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điểm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nếu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13EE1">
              <w:rPr>
                <w:rFonts w:ascii="Arial" w:hAnsi="Arial" w:cs="Arial"/>
                <w:sz w:val="20"/>
                <w:szCs w:val="20"/>
              </w:rPr>
              <w:t>cần</w:t>
            </w:r>
            <w:proofErr w:type="spellEnd"/>
            <w:r w:rsidRPr="00713EE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53E5825" w14:textId="69646D7A" w:rsidR="002A5C1F" w:rsidRPr="00EA10E8" w:rsidRDefault="00713EE1" w:rsidP="00C33809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36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Làm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việc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trong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môi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trường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sản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xuất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công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nghiệp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với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9332C" w:rsidRPr="00EA10E8">
              <w:rPr>
                <w:rFonts w:ascii="Arial" w:hAnsi="Arial" w:cs="Arial"/>
                <w:sz w:val="20"/>
                <w:szCs w:val="20"/>
              </w:rPr>
              <w:t>nhiều</w:t>
            </w:r>
            <w:proofErr w:type="spellEnd"/>
            <w:r w:rsidR="0039332C"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9332C" w:rsidRPr="00EA10E8">
              <w:rPr>
                <w:rFonts w:ascii="Arial" w:hAnsi="Arial" w:cs="Arial"/>
                <w:sz w:val="20"/>
                <w:szCs w:val="20"/>
              </w:rPr>
              <w:t>dây</w:t>
            </w:r>
            <w:proofErr w:type="spellEnd"/>
            <w:r w:rsidR="0039332C"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9332C" w:rsidRPr="00EA10E8">
              <w:rPr>
                <w:rFonts w:ascii="Arial" w:hAnsi="Arial" w:cs="Arial"/>
                <w:sz w:val="20"/>
                <w:szCs w:val="20"/>
              </w:rPr>
              <w:t>chuyền</w:t>
            </w:r>
            <w:proofErr w:type="spellEnd"/>
            <w:r w:rsidR="0039332C"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9332C" w:rsidRPr="00EA10E8">
              <w:rPr>
                <w:rFonts w:ascii="Arial" w:hAnsi="Arial" w:cs="Arial"/>
                <w:sz w:val="20"/>
                <w:szCs w:val="20"/>
              </w:rPr>
              <w:t>sản</w:t>
            </w:r>
            <w:proofErr w:type="spellEnd"/>
            <w:r w:rsidR="0039332C"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9332C" w:rsidRPr="00EA10E8">
              <w:rPr>
                <w:rFonts w:ascii="Arial" w:hAnsi="Arial" w:cs="Arial"/>
                <w:sz w:val="20"/>
                <w:szCs w:val="20"/>
              </w:rPr>
              <w:t>xuất</w:t>
            </w:r>
            <w:proofErr w:type="spellEnd"/>
            <w:r w:rsidR="0039332C"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9332C" w:rsidRPr="00EA10E8">
              <w:rPr>
                <w:rFonts w:ascii="Arial" w:hAnsi="Arial" w:cs="Arial"/>
                <w:sz w:val="20"/>
                <w:szCs w:val="20"/>
              </w:rPr>
              <w:t>tự</w:t>
            </w:r>
            <w:proofErr w:type="spellEnd"/>
            <w:r w:rsidR="0039332C"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9332C" w:rsidRPr="00EA10E8">
              <w:rPr>
                <w:rFonts w:ascii="Arial" w:hAnsi="Arial" w:cs="Arial"/>
                <w:sz w:val="20"/>
                <w:szCs w:val="20"/>
              </w:rPr>
              <w:t>động</w:t>
            </w:r>
            <w:proofErr w:type="spellEnd"/>
          </w:p>
          <w:p w14:paraId="17593E6C" w14:textId="77777777" w:rsidR="00F53565" w:rsidRPr="00EA10E8" w:rsidRDefault="00F53565" w:rsidP="006F0761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36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</w:p>
          <w:p w14:paraId="0F4CB9A0" w14:textId="4D997035" w:rsidR="00FB3868" w:rsidRPr="00FB3868" w:rsidRDefault="00FB3868" w:rsidP="00FB3868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Tốt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nghiệp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77BEB">
              <w:rPr>
                <w:rFonts w:ascii="Arial" w:hAnsi="Arial" w:cs="Arial"/>
                <w:sz w:val="20"/>
                <w:szCs w:val="20"/>
              </w:rPr>
              <w:t xml:space="preserve">Cao </w:t>
            </w:r>
            <w:proofErr w:type="spellStart"/>
            <w:r w:rsidR="00177BEB">
              <w:rPr>
                <w:rFonts w:ascii="Arial" w:hAnsi="Arial" w:cs="Arial"/>
                <w:sz w:val="20"/>
                <w:szCs w:val="20"/>
              </w:rPr>
              <w:t>đẳng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chuyên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ngành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Cơ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khí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Tự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động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hóa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các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ngành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liên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B3868">
              <w:rPr>
                <w:rFonts w:ascii="Arial" w:hAnsi="Arial" w:cs="Arial"/>
                <w:sz w:val="20"/>
                <w:szCs w:val="20"/>
              </w:rPr>
              <w:t>quan</w:t>
            </w:r>
            <w:proofErr w:type="spellEnd"/>
            <w:r w:rsidRPr="00FB386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875980" w14:textId="51D4B12D" w:rsidR="00D72E18" w:rsidRPr="00EA10E8" w:rsidRDefault="00FB3868" w:rsidP="00FB3868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Có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kinh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nghiệm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tối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thiểu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2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năm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trong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lĩnh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vực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thiết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kế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hoặc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cải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tiến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máy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móc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thiết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bị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1459EE7" w14:textId="7AC396CA" w:rsidR="00A04B55" w:rsidRPr="00EA10E8" w:rsidRDefault="00A04B55" w:rsidP="00A04B55">
            <w:pPr>
              <w:pStyle w:val="ListParagraph"/>
              <w:spacing w:before="120" w:after="120" w:line="36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</w:p>
          <w:p w14:paraId="2D7A599E" w14:textId="2CC20B24" w:rsidR="0074608D" w:rsidRPr="0074608D" w:rsidRDefault="0074608D" w:rsidP="0074608D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Kỹ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năng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phân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tích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giải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quyết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vấn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đề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tốt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CCE035" w14:textId="7B2C2347" w:rsidR="0074608D" w:rsidRPr="0074608D" w:rsidRDefault="0074608D" w:rsidP="0074608D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Khả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năng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làm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việc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độc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lập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và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phối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hợp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nhóm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hiệu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4608D">
              <w:rPr>
                <w:rFonts w:ascii="Arial" w:hAnsi="Arial" w:cs="Arial"/>
                <w:sz w:val="20"/>
                <w:szCs w:val="20"/>
              </w:rPr>
              <w:t>quả</w:t>
            </w:r>
            <w:proofErr w:type="spellEnd"/>
            <w:r w:rsidRPr="0074608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A3D528" w14:textId="02CDC94C" w:rsidR="005E23A3" w:rsidRPr="00EA10E8" w:rsidRDefault="0074608D" w:rsidP="0074608D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360" w:lineRule="auto"/>
              <w:ind w:right="13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Kỹ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năng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giao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tiếp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và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trình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bày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rõ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</w:rPr>
              <w:t>ràng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37593" w:rsidRPr="00EA10E8" w14:paraId="0F51EB96" w14:textId="77777777" w:rsidTr="00E37593">
        <w:trPr>
          <w:trHeight w:val="68"/>
        </w:trPr>
        <w:tc>
          <w:tcPr>
            <w:tcW w:w="964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6839DFF7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Tôi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đã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đọc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hiểu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và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đồng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ý</w:t>
            </w:r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với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các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chi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tiết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trong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Bảng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 xml:space="preserve"> M</w:t>
            </w:r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ô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tả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 xml:space="preserve"> C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ông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việc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này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như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là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một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phần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của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Hợp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đồng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Lao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Động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đã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được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ký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với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>công</w:t>
            </w:r>
            <w:proofErr w:type="spellEnd"/>
            <w:r w:rsidRPr="00EA10E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ty.</w:t>
            </w:r>
          </w:p>
        </w:tc>
      </w:tr>
      <w:tr w:rsidR="00E37593" w:rsidRPr="00EA10E8" w14:paraId="0184A6CF" w14:textId="77777777" w:rsidTr="00E37593">
        <w:trPr>
          <w:trHeight w:val="63"/>
        </w:trPr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4C79FB3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b/>
                <w:bCs/>
                <w:sz w:val="20"/>
                <w:szCs w:val="20"/>
                <w:lang w:val="vi-VN" w:eastAsia="zh-CN"/>
              </w:rPr>
            </w:pP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Chữ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val="vi-VN" w:eastAsia="zh-CN"/>
              </w:rPr>
              <w:t xml:space="preserve"> ký Nhân viên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467770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val="vi-VN" w:eastAsia="zh-CN"/>
              </w:rPr>
            </w:pPr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>: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0BC41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val="vi-VN" w:eastAsia="zh-CN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230F22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b/>
                <w:bCs/>
                <w:sz w:val="20"/>
                <w:szCs w:val="20"/>
                <w:lang w:val="vi-VN" w:eastAsia="zh-CN"/>
              </w:rPr>
            </w:pPr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val="vi-VN" w:eastAsia="zh-CN"/>
              </w:rPr>
              <w:t>Chữ ký Cấp Quản lý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087F90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val="vi-VN" w:eastAsia="zh-CN"/>
              </w:rPr>
            </w:pPr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>: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12AD06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val="vi-VN" w:eastAsia="zh-CN"/>
              </w:rPr>
            </w:pPr>
          </w:p>
        </w:tc>
      </w:tr>
      <w:tr w:rsidR="00E37593" w:rsidRPr="00EA10E8" w14:paraId="213A9754" w14:textId="77777777" w:rsidTr="00E37593">
        <w:trPr>
          <w:trHeight w:val="63"/>
        </w:trPr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000EB1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Họ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val="vi-VN" w:eastAsia="zh-CN"/>
              </w:rPr>
              <w:t xml:space="preserve"> &amp; Tên Nhân viên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407EAE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val="vi-VN" w:eastAsia="zh-CN"/>
              </w:rPr>
            </w:pPr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>: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48D179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98D6F7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Họ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val="vi-VN" w:eastAsia="zh-CN"/>
              </w:rPr>
              <w:t xml:space="preserve"> &amp; Tên Cấp Quản lý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7B8A8F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val="vi-VN" w:eastAsia="zh-CN"/>
              </w:rPr>
            </w:pPr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>:</w:t>
            </w:r>
          </w:p>
        </w:tc>
        <w:tc>
          <w:tcPr>
            <w:tcW w:w="2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7F7F11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E37593" w:rsidRPr="00EA10E8" w14:paraId="4AB7AB0C" w14:textId="77777777" w:rsidTr="00E37593">
        <w:trPr>
          <w:trHeight w:val="63"/>
        </w:trPr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FCC376C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Ngày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val="vi-VN" w:eastAsia="zh-CN"/>
              </w:rPr>
              <w:t xml:space="preserve"> ký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771622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val="vi-VN" w:eastAsia="zh-CN"/>
              </w:rPr>
            </w:pPr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>: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8DF68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BF7671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>Ngày</w:t>
            </w:r>
            <w:proofErr w:type="spellEnd"/>
            <w:r w:rsidRPr="00EA10E8">
              <w:rPr>
                <w:rFonts w:ascii="Arial" w:hAnsi="Arial" w:cs="Arial"/>
                <w:b/>
                <w:bCs/>
                <w:sz w:val="20"/>
                <w:szCs w:val="20"/>
                <w:lang w:val="vi-VN" w:eastAsia="zh-CN"/>
              </w:rPr>
              <w:t xml:space="preserve"> ký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2FA8D6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val="vi-VN" w:eastAsia="zh-CN"/>
              </w:rPr>
            </w:pPr>
            <w:r w:rsidRPr="00EA10E8">
              <w:rPr>
                <w:rFonts w:ascii="Arial" w:hAnsi="Arial" w:cs="Arial"/>
                <w:sz w:val="20"/>
                <w:szCs w:val="20"/>
                <w:lang w:val="vi-VN" w:eastAsia="zh-CN"/>
              </w:rPr>
              <w:t>:</w:t>
            </w:r>
          </w:p>
        </w:tc>
        <w:tc>
          <w:tcPr>
            <w:tcW w:w="24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6D0724" w14:textId="77777777" w:rsidR="00E37593" w:rsidRPr="00EA10E8" w:rsidRDefault="00E37593">
            <w:pPr>
              <w:spacing w:before="120" w:after="120" w:line="288" w:lineRule="auto"/>
              <w:ind w:right="139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</w:tbl>
    <w:p w14:paraId="5316CE9B" w14:textId="64CC0B2D" w:rsidR="00486CE8" w:rsidRPr="00EA10E8" w:rsidRDefault="00486CE8" w:rsidP="00330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before="120" w:after="120" w:line="288" w:lineRule="auto"/>
        <w:rPr>
          <w:rFonts w:ascii="Arial" w:hAnsi="Arial" w:cs="Arial"/>
          <w:sz w:val="20"/>
          <w:szCs w:val="20"/>
        </w:rPr>
      </w:pPr>
    </w:p>
    <w:sectPr w:rsidR="00486CE8" w:rsidRPr="00EA10E8" w:rsidSect="003C1DA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39"/>
      <w:pgMar w:top="1440" w:right="1440" w:bottom="1440" w:left="1440" w:header="1304" w:footer="124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CE5D0" w14:textId="77777777" w:rsidR="003B22FA" w:rsidRDefault="003B22FA">
      <w:r>
        <w:separator/>
      </w:r>
    </w:p>
  </w:endnote>
  <w:endnote w:type="continuationSeparator" w:id="0">
    <w:p w14:paraId="527986FA" w14:textId="77777777" w:rsidR="003B22FA" w:rsidRDefault="003B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DE15762-DEBC-4180-8A28-E90F7FFD246C}"/>
    <w:embedBold r:id="rId2" w:fontKey="{0D2B9047-D5F4-4990-BD73-16F29295F0DD}"/>
    <w:embedItalic r:id="rId3" w:fontKey="{210065AF-671C-4067-AD32-C9E69272F135}"/>
  </w:font>
  <w:font w:name="Didot">
    <w:altName w:val="Times New Roman"/>
    <w:charset w:val="B1"/>
    <w:family w:val="auto"/>
    <w:pitch w:val="variable"/>
    <w:sig w:usb0="800008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 Next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  <w:embedRegular r:id="rId4" w:fontKey="{597E9FC7-8DA3-4572-A61F-287F833A9FCB}"/>
    <w:embedBold r:id="rId5" w:fontKey="{2CCDDA3E-01C3-4E9C-8BA6-633867E6DC77}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D45A3" w14:textId="77777777" w:rsidR="00B753EC" w:rsidRPr="00915DC5" w:rsidRDefault="00B753EC" w:rsidP="00D24908">
    <w:pPr>
      <w:pStyle w:val="HeaderFooter"/>
      <w:tabs>
        <w:tab w:val="center" w:pos="4120"/>
        <w:tab w:val="right" w:pos="8240"/>
      </w:tabs>
      <w:spacing w:line="288" w:lineRule="auto"/>
      <w:rPr>
        <w:rFonts w:ascii="Montserrat Medium" w:eastAsia="Montserrat Medium" w:hAnsi="Montserrat Medium" w:cs="Montserrat Medium"/>
        <w:caps/>
        <w:color w:val="133452"/>
        <w:sz w:val="11"/>
        <w:szCs w:val="11"/>
      </w:rPr>
    </w:pPr>
    <w:r>
      <w:rPr>
        <w:noProof/>
        <w:bdr w:val="none" w:sz="0" w:space="0" w:color="aut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D92567" wp14:editId="7B7D55C5">
              <wp:simplePos x="0" y="0"/>
              <wp:positionH relativeFrom="margin">
                <wp:posOffset>-228600</wp:posOffset>
              </wp:positionH>
              <wp:positionV relativeFrom="margin">
                <wp:posOffset>8851900</wp:posOffset>
              </wp:positionV>
              <wp:extent cx="6156960" cy="733425"/>
              <wp:effectExtent l="0" t="0" r="2540" b="3175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696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 cap="flat" cmpd="sng" algn="ctr">
                        <a:noFill/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9180" w:type="dxa"/>
                            <w:tblInd w:w="-72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7920"/>
                            <w:gridCol w:w="1260"/>
                          </w:tblGrid>
                          <w:tr w:rsidR="00AA6903" w:rsidRPr="00AA6903" w14:paraId="09BA050D" w14:textId="77777777" w:rsidTr="00915DC5">
                            <w:trPr>
                              <w:trHeight w:val="313"/>
                            </w:trPr>
                            <w:tc>
                              <w:tcPr>
                                <w:tcW w:w="7920" w:type="dxa"/>
                                <w:shd w:val="clear" w:color="auto" w:fill="auto"/>
                              </w:tcPr>
                              <w:p w14:paraId="4583CD07" w14:textId="77777777" w:rsidR="00B753EC" w:rsidRPr="00AA6903" w:rsidRDefault="00B753EC" w:rsidP="00915DC5">
                                <w:pPr>
                                  <w:pStyle w:val="HeaderFooter"/>
                                  <w:tabs>
                                    <w:tab w:val="clear" w:pos="9020"/>
                                  </w:tabs>
                                  <w:spacing w:after="0" w:line="240" w:lineRule="auto"/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</w:pP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b/>
                                    <w:bCs/>
                                    <w:color w:val="1F497D" w:themeColor="text2"/>
                                    <w:sz w:val="16"/>
                                    <w:szCs w:val="16"/>
                                  </w:rPr>
                                  <w:t>TEKCOM Corporation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TEKCOM BD1:  Lot M1-M2-M7-M8, N2-N3 Street,</w:t>
                                </w:r>
                              </w:p>
                              <w:p w14:paraId="6C5D5BC9" w14:textId="77777777" w:rsidR="00B753EC" w:rsidRPr="00AA6903" w:rsidRDefault="00B753EC" w:rsidP="00915DC5">
                                <w:pPr>
                                  <w:pStyle w:val="HeaderFooter"/>
                                  <w:tabs>
                                    <w:tab w:val="clear" w:pos="9020"/>
                                  </w:tabs>
                                  <w:spacing w:after="0" w:line="240" w:lineRule="auto"/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</w:pP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TEKCOM BD2: Lot A1-A2-A3-A4-A5, N5 Street,</w:t>
                                </w:r>
                              </w:p>
                              <w:p w14:paraId="5497217C" w14:textId="77777777" w:rsidR="00B753EC" w:rsidRPr="00AA6903" w:rsidRDefault="00B753EC" w:rsidP="00915DC5">
                                <w:pPr>
                                  <w:pStyle w:val="HeaderFooter"/>
                                  <w:tabs>
                                    <w:tab w:val="clear" w:pos="9020"/>
                                  </w:tabs>
                                  <w:spacing w:after="0" w:line="240" w:lineRule="auto"/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</w:pP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Nam Tan </w:t>
                                </w:r>
                                <w:proofErr w:type="spellStart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Uyen</w:t>
                                </w:r>
                                <w:proofErr w:type="spellEnd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 Expansion IP, Hoi </w:t>
                                </w:r>
                                <w:proofErr w:type="spellStart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Nghia</w:t>
                                </w:r>
                                <w:proofErr w:type="spellEnd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 Hamlet, Tan </w:t>
                                </w:r>
                                <w:proofErr w:type="spellStart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Uyen</w:t>
                                </w:r>
                                <w:proofErr w:type="spellEnd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 Town, </w:t>
                                </w:r>
                                <w:proofErr w:type="spellStart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Binh</w:t>
                                </w:r>
                                <w:proofErr w:type="spellEnd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 Duong Province, Vietnam.</w:t>
                                </w:r>
                              </w:p>
                              <w:p w14:paraId="3C6F7B16" w14:textId="73E644FB" w:rsidR="00B753EC" w:rsidRPr="00AA6903" w:rsidRDefault="00B753EC" w:rsidP="00915DC5">
                                <w:pPr>
                                  <w:pStyle w:val="HeaderFooter"/>
                                  <w:tabs>
                                    <w:tab w:val="clear" w:pos="9020"/>
                                  </w:tabs>
                                  <w:spacing w:after="0" w:line="240" w:lineRule="auto"/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www.tekcom.vn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  <w:lang w:val="vi-VN"/>
                                  </w:rPr>
                                  <w:t xml:space="preserve"> | 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info@tekcom.vn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  <w:lang w:val="vi-VN"/>
                                  </w:rPr>
                                  <w:t xml:space="preserve"> | 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(+84)</w:t>
                                </w:r>
                                <w:r w:rsidR="00330020"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  <w:lang w:val="vi-VN"/>
                                  </w:rPr>
                                  <w:t xml:space="preserve"> </w:t>
                                </w:r>
                                <w:r w:rsidR="00330020"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977 688 000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  <w:shd w:val="clear" w:color="auto" w:fill="auto"/>
                                <w:vAlign w:val="center"/>
                              </w:tcPr>
                              <w:p w14:paraId="1BD1D223" w14:textId="77777777" w:rsidR="00B753EC" w:rsidRPr="00AA6903" w:rsidRDefault="00B753EC" w:rsidP="00915DC5">
                                <w:pPr>
                                  <w:pStyle w:val="Footer"/>
                                  <w:jc w:val="right"/>
                                  <w:rPr>
                                    <w:rFonts w:ascii="Montserrat" w:hAnsi="Montserrat"/>
                                    <w:color w:val="1F497D" w:themeColor="text2"/>
                                    <w:sz w:val="16"/>
                                    <w:szCs w:val="12"/>
                                  </w:rPr>
                                </w:pPr>
                                <w:r w:rsidRPr="00AA6903">
                                  <w:rPr>
                                    <w:rFonts w:ascii="Montserrat" w:hAnsi="Montserrat"/>
                                    <w:bCs/>
                                    <w:color w:val="1F497D" w:themeColor="text2"/>
                                    <w:sz w:val="16"/>
                                    <w:szCs w:val="12"/>
                                  </w:rPr>
                                  <w:fldChar w:fldCharType="begin"/>
                                </w:r>
                                <w:r w:rsidRPr="00AA6903">
                                  <w:rPr>
                                    <w:rFonts w:ascii="Montserrat" w:hAnsi="Montserrat"/>
                                    <w:bCs/>
                                    <w:color w:val="1F497D" w:themeColor="text2"/>
                                    <w:sz w:val="16"/>
                                    <w:szCs w:val="12"/>
                                  </w:rPr>
                                  <w:instrText xml:space="preserve"> PAGE </w:instrText>
                                </w:r>
                                <w:r w:rsidRPr="00AA6903">
                                  <w:rPr>
                                    <w:rFonts w:ascii="Montserrat" w:hAnsi="Montserrat"/>
                                    <w:bCs/>
                                    <w:color w:val="1F497D" w:themeColor="text2"/>
                                    <w:sz w:val="16"/>
                                    <w:szCs w:val="12"/>
                                  </w:rPr>
                                  <w:fldChar w:fldCharType="separate"/>
                                </w:r>
                                <w:r w:rsidR="0080499F" w:rsidRPr="00AA6903">
                                  <w:rPr>
                                    <w:rFonts w:ascii="Montserrat" w:hAnsi="Montserrat"/>
                                    <w:bCs/>
                                    <w:noProof/>
                                    <w:color w:val="1F497D" w:themeColor="text2"/>
                                    <w:sz w:val="16"/>
                                    <w:szCs w:val="12"/>
                                  </w:rPr>
                                  <w:t>6</w:t>
                                </w:r>
                                <w:r w:rsidRPr="00AA6903">
                                  <w:rPr>
                                    <w:rFonts w:ascii="Montserrat" w:hAnsi="Montserrat"/>
                                    <w:bCs/>
                                    <w:color w:val="1F497D" w:themeColor="text2"/>
                                    <w:sz w:val="16"/>
                                    <w:szCs w:val="12"/>
                                  </w:rPr>
                                  <w:fldChar w:fldCharType="end"/>
                                </w:r>
                                <w:r w:rsidRPr="00AA6903">
                                  <w:rPr>
                                    <w:rFonts w:ascii="Montserrat" w:hAnsi="Montserrat"/>
                                    <w:color w:val="1F497D" w:themeColor="text2"/>
                                    <w:sz w:val="16"/>
                                    <w:szCs w:val="12"/>
                                  </w:rPr>
                                  <w:t xml:space="preserve"> / </w:t>
                                </w:r>
                                <w:r w:rsidRPr="00AA6903">
                                  <w:rPr>
                                    <w:rFonts w:ascii="Montserrat" w:hAnsi="Montserrat"/>
                                    <w:bCs/>
                                    <w:color w:val="1F497D" w:themeColor="text2"/>
                                    <w:sz w:val="16"/>
                                    <w:szCs w:val="12"/>
                                  </w:rPr>
                                  <w:fldChar w:fldCharType="begin"/>
                                </w:r>
                                <w:r w:rsidRPr="00AA6903">
                                  <w:rPr>
                                    <w:rFonts w:ascii="Montserrat" w:hAnsi="Montserrat"/>
                                    <w:bCs/>
                                    <w:color w:val="1F497D" w:themeColor="text2"/>
                                    <w:sz w:val="16"/>
                                    <w:szCs w:val="12"/>
                                  </w:rPr>
                                  <w:instrText xml:space="preserve"> NUMPAGES  </w:instrText>
                                </w:r>
                                <w:r w:rsidRPr="00AA6903">
                                  <w:rPr>
                                    <w:rFonts w:ascii="Montserrat" w:hAnsi="Montserrat"/>
                                    <w:bCs/>
                                    <w:color w:val="1F497D" w:themeColor="text2"/>
                                    <w:sz w:val="16"/>
                                    <w:szCs w:val="12"/>
                                  </w:rPr>
                                  <w:fldChar w:fldCharType="separate"/>
                                </w:r>
                                <w:r w:rsidR="0080499F" w:rsidRPr="00AA6903">
                                  <w:rPr>
                                    <w:rFonts w:ascii="Montserrat" w:hAnsi="Montserrat"/>
                                    <w:bCs/>
                                    <w:noProof/>
                                    <w:color w:val="1F497D" w:themeColor="text2"/>
                                    <w:sz w:val="16"/>
                                    <w:szCs w:val="12"/>
                                  </w:rPr>
                                  <w:t>6</w:t>
                                </w:r>
                                <w:r w:rsidRPr="00AA6903">
                                  <w:rPr>
                                    <w:rFonts w:ascii="Montserrat" w:hAnsi="Montserrat"/>
                                    <w:bCs/>
                                    <w:color w:val="1F497D" w:themeColor="text2"/>
                                    <w:sz w:val="16"/>
                                    <w:szCs w:val="12"/>
                                  </w:rPr>
                                  <w:fldChar w:fldCharType="end"/>
                                </w:r>
                              </w:p>
                              <w:p w14:paraId="5B7745B5" w14:textId="77777777" w:rsidR="00B753EC" w:rsidRPr="00AA6903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Montserrat" w:hAnsi="Montserrat" w:cs="Arial"/>
                                    <w:color w:val="1F497D" w:themeColor="text2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</w:tbl>
                        <w:p w14:paraId="40608476" w14:textId="77777777" w:rsidR="00B753EC" w:rsidRPr="00AA6903" w:rsidRDefault="00B753EC" w:rsidP="00DC55D0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bCs/>
                              <w:color w:val="1F497D" w:themeColor="text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D9256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8pt;margin-top:697pt;width:484.8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" stroked="f" strokeweight="2pt">
              <v:textbox>
                <w:txbxContent>
                  <w:tbl>
                    <w:tblPr>
                      <w:tblW w:w="9180" w:type="dxa"/>
                      <w:tblInd w:w="-72" w:type="dxa"/>
                      <w:tblLook w:val="04A0" w:firstRow="1" w:lastRow="0" w:firstColumn="1" w:lastColumn="0" w:noHBand="0" w:noVBand="1"/>
                    </w:tblPr>
                    <w:tblGrid>
                      <w:gridCol w:w="7920"/>
                      <w:gridCol w:w="1260"/>
                    </w:tblGrid>
                    <w:tr w:rsidR="00AA6903" w:rsidRPr="00AA6903" w14:paraId="09BA050D" w14:textId="77777777" w:rsidTr="00915DC5">
                      <w:trPr>
                        <w:trHeight w:val="313"/>
                      </w:trPr>
                      <w:tc>
                        <w:tcPr>
                          <w:tcW w:w="7920" w:type="dxa"/>
                          <w:shd w:val="clear" w:color="auto" w:fill="auto"/>
                        </w:tcPr>
                        <w:p w14:paraId="4583CD07" w14:textId="77777777" w:rsidR="00B753EC" w:rsidRPr="00AA6903" w:rsidRDefault="00B753EC" w:rsidP="00915DC5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</w:pPr>
                          <w:r w:rsidRPr="00AA6903">
                            <w:rPr>
                              <w:rFonts w:ascii="Montserrat" w:eastAsia="Montserrat Medium" w:hAnsi="Montserrat" w:cs="Montserrat Medium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</w:rPr>
                            <w:t>TEKCOM Corporation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6"/>
                              <w:szCs w:val="16"/>
                            </w:rPr>
                            <w:br/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TEKCOM BD1:  Lot M1-M2-M7-M8, N2-N3 Street,</w:t>
                          </w:r>
                        </w:p>
                        <w:p w14:paraId="6C5D5BC9" w14:textId="77777777" w:rsidR="00B753EC" w:rsidRPr="00AA6903" w:rsidRDefault="00B753EC" w:rsidP="00915DC5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</w:pP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TEKCOM BD2: Lot A1-A2-A3-A4-A5, N5 Street,</w:t>
                          </w:r>
                        </w:p>
                        <w:p w14:paraId="5497217C" w14:textId="77777777" w:rsidR="00B753EC" w:rsidRPr="00AA6903" w:rsidRDefault="00B753EC" w:rsidP="00915DC5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</w:pP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Nam Tan </w:t>
                          </w:r>
                          <w:proofErr w:type="spellStart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Uyen</w:t>
                          </w:r>
                          <w:proofErr w:type="spellEnd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 Expansion IP, Hoi </w:t>
                          </w:r>
                          <w:proofErr w:type="spellStart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Nghia</w:t>
                          </w:r>
                          <w:proofErr w:type="spellEnd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 Hamlet, Tan </w:t>
                          </w:r>
                          <w:proofErr w:type="spellStart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Uyen</w:t>
                          </w:r>
                          <w:proofErr w:type="spellEnd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 Town, </w:t>
                          </w:r>
                          <w:proofErr w:type="spellStart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Binh</w:t>
                          </w:r>
                          <w:proofErr w:type="spellEnd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 Duong Province, Vietnam.</w:t>
                          </w:r>
                        </w:p>
                        <w:p w14:paraId="3C6F7B16" w14:textId="73E644FB" w:rsidR="00B753EC" w:rsidRPr="00AA6903" w:rsidRDefault="00B753EC" w:rsidP="00915DC5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www.tekcom.vn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  <w:lang w:val="vi-VN"/>
                            </w:rPr>
                            <w:t xml:space="preserve"> | 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info@tekcom.vn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  <w:lang w:val="vi-VN"/>
                            </w:rPr>
                            <w:t xml:space="preserve"> | 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(+84)</w:t>
                          </w:r>
                          <w:r w:rsidR="00330020"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  <w:lang w:val="vi-VN"/>
                            </w:rPr>
                            <w:t xml:space="preserve"> </w:t>
                          </w:r>
                          <w:r w:rsidR="00330020"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977 688 000</w:t>
                          </w:r>
                        </w:p>
                      </w:tc>
                      <w:tc>
                        <w:tcPr>
                          <w:tcW w:w="1260" w:type="dxa"/>
                          <w:shd w:val="clear" w:color="auto" w:fill="auto"/>
                          <w:vAlign w:val="center"/>
                        </w:tcPr>
                        <w:p w14:paraId="1BD1D223" w14:textId="77777777" w:rsidR="00B753EC" w:rsidRPr="00AA6903" w:rsidRDefault="00B753EC" w:rsidP="00915DC5">
                          <w:pPr>
                            <w:pStyle w:val="Footer"/>
                            <w:jc w:val="right"/>
                            <w:rPr>
                              <w:rFonts w:ascii="Montserrat" w:hAnsi="Montserrat"/>
                              <w:color w:val="1F497D" w:themeColor="text2"/>
                              <w:sz w:val="16"/>
                              <w:szCs w:val="12"/>
                            </w:rPr>
                          </w:pPr>
                          <w:r w:rsidRPr="00AA6903">
                            <w:rPr>
                              <w:rFonts w:ascii="Montserrat" w:hAnsi="Montserrat"/>
                              <w:bCs/>
                              <w:color w:val="1F497D" w:themeColor="text2"/>
                              <w:sz w:val="16"/>
                              <w:szCs w:val="12"/>
                            </w:rPr>
                            <w:fldChar w:fldCharType="begin"/>
                          </w:r>
                          <w:r w:rsidRPr="00AA6903">
                            <w:rPr>
                              <w:rFonts w:ascii="Montserrat" w:hAnsi="Montserrat"/>
                              <w:bCs/>
                              <w:color w:val="1F497D" w:themeColor="text2"/>
                              <w:sz w:val="16"/>
                              <w:szCs w:val="12"/>
                            </w:rPr>
                            <w:instrText xml:space="preserve"> PAGE </w:instrText>
                          </w:r>
                          <w:r w:rsidRPr="00AA6903">
                            <w:rPr>
                              <w:rFonts w:ascii="Montserrat" w:hAnsi="Montserrat"/>
                              <w:bCs/>
                              <w:color w:val="1F497D" w:themeColor="text2"/>
                              <w:sz w:val="16"/>
                              <w:szCs w:val="12"/>
                            </w:rPr>
                            <w:fldChar w:fldCharType="separate"/>
                          </w:r>
                          <w:r w:rsidR="0080499F" w:rsidRPr="00AA6903">
                            <w:rPr>
                              <w:rFonts w:ascii="Montserrat" w:hAnsi="Montserrat"/>
                              <w:bCs/>
                              <w:noProof/>
                              <w:color w:val="1F497D" w:themeColor="text2"/>
                              <w:sz w:val="16"/>
                              <w:szCs w:val="12"/>
                            </w:rPr>
                            <w:t>6</w:t>
                          </w:r>
                          <w:r w:rsidRPr="00AA6903">
                            <w:rPr>
                              <w:rFonts w:ascii="Montserrat" w:hAnsi="Montserrat"/>
                              <w:bCs/>
                              <w:color w:val="1F497D" w:themeColor="text2"/>
                              <w:sz w:val="16"/>
                              <w:szCs w:val="12"/>
                            </w:rPr>
                            <w:fldChar w:fldCharType="end"/>
                          </w:r>
                          <w:r w:rsidRPr="00AA6903">
                            <w:rPr>
                              <w:rFonts w:ascii="Montserrat" w:hAnsi="Montserrat"/>
                              <w:color w:val="1F497D" w:themeColor="text2"/>
                              <w:sz w:val="16"/>
                              <w:szCs w:val="12"/>
                            </w:rPr>
                            <w:t xml:space="preserve"> / </w:t>
                          </w:r>
                          <w:r w:rsidRPr="00AA6903">
                            <w:rPr>
                              <w:rFonts w:ascii="Montserrat" w:hAnsi="Montserrat"/>
                              <w:bCs/>
                              <w:color w:val="1F497D" w:themeColor="text2"/>
                              <w:sz w:val="16"/>
                              <w:szCs w:val="12"/>
                            </w:rPr>
                            <w:fldChar w:fldCharType="begin"/>
                          </w:r>
                          <w:r w:rsidRPr="00AA6903">
                            <w:rPr>
                              <w:rFonts w:ascii="Montserrat" w:hAnsi="Montserrat"/>
                              <w:bCs/>
                              <w:color w:val="1F497D" w:themeColor="text2"/>
                              <w:sz w:val="16"/>
                              <w:szCs w:val="12"/>
                            </w:rPr>
                            <w:instrText xml:space="preserve"> NUMPAGES  </w:instrText>
                          </w:r>
                          <w:r w:rsidRPr="00AA6903">
                            <w:rPr>
                              <w:rFonts w:ascii="Montserrat" w:hAnsi="Montserrat"/>
                              <w:bCs/>
                              <w:color w:val="1F497D" w:themeColor="text2"/>
                              <w:sz w:val="16"/>
                              <w:szCs w:val="12"/>
                            </w:rPr>
                            <w:fldChar w:fldCharType="separate"/>
                          </w:r>
                          <w:r w:rsidR="0080499F" w:rsidRPr="00AA6903">
                            <w:rPr>
                              <w:rFonts w:ascii="Montserrat" w:hAnsi="Montserrat"/>
                              <w:bCs/>
                              <w:noProof/>
                              <w:color w:val="1F497D" w:themeColor="text2"/>
                              <w:sz w:val="16"/>
                              <w:szCs w:val="12"/>
                            </w:rPr>
                            <w:t>6</w:t>
                          </w:r>
                          <w:r w:rsidRPr="00AA6903">
                            <w:rPr>
                              <w:rFonts w:ascii="Montserrat" w:hAnsi="Montserrat"/>
                              <w:bCs/>
                              <w:color w:val="1F497D" w:themeColor="text2"/>
                              <w:sz w:val="16"/>
                              <w:szCs w:val="12"/>
                            </w:rPr>
                            <w:fldChar w:fldCharType="end"/>
                          </w:r>
                        </w:p>
                        <w:p w14:paraId="5B7745B5" w14:textId="77777777" w:rsidR="00B753EC" w:rsidRPr="00AA6903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Montserrat" w:hAnsi="Montserrat" w:cs="Arial"/>
                              <w:color w:val="1F497D" w:themeColor="text2"/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</w:tbl>
                  <w:p w14:paraId="40608476" w14:textId="77777777" w:rsidR="00B753EC" w:rsidRPr="00AA6903" w:rsidRDefault="00B753EC" w:rsidP="00DC55D0">
                    <w:pPr>
                      <w:pStyle w:val="HeaderFooter"/>
                      <w:tabs>
                        <w:tab w:val="clear" w:pos="9020"/>
                      </w:tabs>
                      <w:spacing w:after="0" w:line="240" w:lineRule="auto"/>
                      <w:rPr>
                        <w:rFonts w:ascii="Montserrat" w:eastAsia="Montserrat Medium" w:hAnsi="Montserrat" w:cs="Montserrat Medium"/>
                        <w:bCs/>
                        <w:color w:val="1F497D" w:themeColor="text2"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3D3A8" w14:textId="77777777" w:rsidR="00B753EC" w:rsidRDefault="00B753EC">
    <w:pPr>
      <w:pStyle w:val="Footer"/>
    </w:pPr>
    <w:r>
      <w:rPr>
        <w:noProof/>
        <w:bdr w:val="none" w:sz="0" w:space="0" w:color="aut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057E79C" wp14:editId="763F9E78">
              <wp:simplePos x="0" y="0"/>
              <wp:positionH relativeFrom="margin">
                <wp:posOffset>-254001</wp:posOffset>
              </wp:positionH>
              <wp:positionV relativeFrom="margin">
                <wp:posOffset>8809567</wp:posOffset>
              </wp:positionV>
              <wp:extent cx="6163733" cy="733425"/>
              <wp:effectExtent l="0" t="0" r="0" b="317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3733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 cap="flat" cmpd="sng" algn="ctr">
                        <a:noFill/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9180" w:type="dxa"/>
                            <w:tblInd w:w="-72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7920"/>
                            <w:gridCol w:w="1260"/>
                          </w:tblGrid>
                          <w:tr w:rsidR="00B753EC" w:rsidRPr="00DF44AA" w14:paraId="476E0B2B" w14:textId="77777777" w:rsidTr="00915DC5">
                            <w:trPr>
                              <w:trHeight w:val="313"/>
                            </w:trPr>
                            <w:tc>
                              <w:tcPr>
                                <w:tcW w:w="7920" w:type="dxa"/>
                                <w:shd w:val="clear" w:color="auto" w:fill="auto"/>
                              </w:tcPr>
                              <w:p w14:paraId="1EADEDFA" w14:textId="77777777" w:rsidR="00B753EC" w:rsidRPr="00AA6903" w:rsidRDefault="00B753EC" w:rsidP="00915DC5">
                                <w:pPr>
                                  <w:pStyle w:val="HeaderFooter"/>
                                  <w:tabs>
                                    <w:tab w:val="clear" w:pos="9020"/>
                                  </w:tabs>
                                  <w:spacing w:after="0" w:line="240" w:lineRule="auto"/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</w:pP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b/>
                                    <w:bCs/>
                                    <w:color w:val="1F497D" w:themeColor="text2"/>
                                    <w:sz w:val="16"/>
                                    <w:szCs w:val="16"/>
                                  </w:rPr>
                                  <w:t>TEKCOM Corporation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TEKCOM BD1:  Lot M1-M2-M7-M8, N2-N3 Street,</w:t>
                                </w:r>
                              </w:p>
                              <w:p w14:paraId="118F5AD4" w14:textId="77777777" w:rsidR="00B753EC" w:rsidRPr="00AA6903" w:rsidRDefault="00B753EC" w:rsidP="00915DC5">
                                <w:pPr>
                                  <w:pStyle w:val="HeaderFooter"/>
                                  <w:tabs>
                                    <w:tab w:val="clear" w:pos="9020"/>
                                  </w:tabs>
                                  <w:spacing w:after="0" w:line="240" w:lineRule="auto"/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</w:pP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TEKCOM BD2: Lot A1-A2-A3-A4-A5, N5 Street,</w:t>
                                </w:r>
                              </w:p>
                              <w:p w14:paraId="439C23AC" w14:textId="77777777" w:rsidR="00B753EC" w:rsidRPr="00AA6903" w:rsidRDefault="00B753EC" w:rsidP="00915DC5">
                                <w:pPr>
                                  <w:pStyle w:val="HeaderFooter"/>
                                  <w:tabs>
                                    <w:tab w:val="clear" w:pos="9020"/>
                                  </w:tabs>
                                  <w:spacing w:after="0" w:line="240" w:lineRule="auto"/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</w:pP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Nam Tan </w:t>
                                </w:r>
                                <w:proofErr w:type="spellStart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Uyen</w:t>
                                </w:r>
                                <w:proofErr w:type="spellEnd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 Expansion IP, Hoi </w:t>
                                </w:r>
                                <w:proofErr w:type="spellStart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Nghia</w:t>
                                </w:r>
                                <w:proofErr w:type="spellEnd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 Hamlet, Tan </w:t>
                                </w:r>
                                <w:proofErr w:type="spellStart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Uyen</w:t>
                                </w:r>
                                <w:proofErr w:type="spellEnd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 Town, </w:t>
                                </w:r>
                                <w:proofErr w:type="spellStart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Binh</w:t>
                                </w:r>
                                <w:proofErr w:type="spellEnd"/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 xml:space="preserve"> Duong Province, Vietnam.</w:t>
                                </w:r>
                              </w:p>
                              <w:p w14:paraId="58116136" w14:textId="0A216F33" w:rsidR="00B753EC" w:rsidRPr="00AA6903" w:rsidRDefault="00B753EC" w:rsidP="00446C79">
                                <w:pPr>
                                  <w:pStyle w:val="Footer"/>
                                  <w:rPr>
                                    <w:color w:val="1F497D" w:themeColor="text2"/>
                                    <w:lang w:val="vi-VN"/>
                                  </w:rPr>
                                </w:pP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www.tekcom.vn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  <w:lang w:val="vi-VN"/>
                                  </w:rPr>
                                  <w:t xml:space="preserve"> | 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info@tekcom.vn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  <w:lang w:val="vi-VN"/>
                                  </w:rPr>
                                  <w:t xml:space="preserve"> | </w:t>
                                </w:r>
                                <w:r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</w:rPr>
                                  <w:t>(+84) 9</w:t>
                                </w:r>
                                <w:r w:rsidR="00AA6903" w:rsidRPr="00AA6903">
                                  <w:rPr>
                                    <w:rFonts w:ascii="Montserrat" w:eastAsia="Montserrat Medium" w:hAnsi="Montserrat" w:cs="Montserrat Medium"/>
                                    <w:color w:val="1F497D" w:themeColor="text2"/>
                                    <w:sz w:val="12"/>
                                    <w:szCs w:val="12"/>
                                    <w:lang w:val="vi-VN"/>
                                  </w:rPr>
                                  <w:t>77 688 000</w:t>
                                </w:r>
                              </w:p>
                              <w:p w14:paraId="2DCB4BC1" w14:textId="77777777" w:rsidR="00B753EC" w:rsidRPr="00915DC5" w:rsidRDefault="00B753EC" w:rsidP="00915DC5">
                                <w:pPr>
                                  <w:pStyle w:val="HeaderFooter"/>
                                  <w:tabs>
                                    <w:tab w:val="clear" w:pos="9020"/>
                                  </w:tabs>
                                  <w:spacing w:after="0" w:line="240" w:lineRule="auto"/>
                                  <w:rPr>
                                    <w:rFonts w:ascii="Montserrat" w:eastAsia="Montserrat Medium" w:hAnsi="Montserrat" w:cs="Montserrat Medium"/>
                                    <w:color w:val="193250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60" w:type="dxa"/>
                                <w:shd w:val="clear" w:color="auto" w:fill="auto"/>
                                <w:vAlign w:val="center"/>
                              </w:tcPr>
                              <w:p w14:paraId="6B25FD9B" w14:textId="77777777" w:rsidR="00B753EC" w:rsidRPr="00915DC5" w:rsidRDefault="00B753EC" w:rsidP="00915DC5">
                                <w:pPr>
                                  <w:pStyle w:val="Footer"/>
                                  <w:jc w:val="right"/>
                                  <w:rPr>
                                    <w:rFonts w:ascii="Montserrat" w:hAnsi="Montserrat"/>
                                    <w:color w:val="193250"/>
                                    <w:sz w:val="16"/>
                                    <w:szCs w:val="12"/>
                                  </w:rPr>
                                </w:pPr>
                                <w:r w:rsidRPr="00915DC5">
                                  <w:rPr>
                                    <w:rFonts w:ascii="Montserrat" w:hAnsi="Montserrat"/>
                                    <w:bCs/>
                                    <w:color w:val="193250"/>
                                    <w:sz w:val="16"/>
                                    <w:szCs w:val="12"/>
                                  </w:rPr>
                                  <w:fldChar w:fldCharType="begin"/>
                                </w:r>
                                <w:r w:rsidRPr="00915DC5">
                                  <w:rPr>
                                    <w:rFonts w:ascii="Montserrat" w:hAnsi="Montserrat"/>
                                    <w:bCs/>
                                    <w:color w:val="193250"/>
                                    <w:sz w:val="16"/>
                                    <w:szCs w:val="12"/>
                                  </w:rPr>
                                  <w:instrText xml:space="preserve"> PAGE </w:instrText>
                                </w:r>
                                <w:r w:rsidRPr="00915DC5">
                                  <w:rPr>
                                    <w:rFonts w:ascii="Montserrat" w:hAnsi="Montserrat"/>
                                    <w:bCs/>
                                    <w:color w:val="193250"/>
                                    <w:sz w:val="16"/>
                                    <w:szCs w:val="12"/>
                                  </w:rPr>
                                  <w:fldChar w:fldCharType="separate"/>
                                </w:r>
                                <w:r w:rsidR="0080499F">
                                  <w:rPr>
                                    <w:rFonts w:ascii="Montserrat" w:hAnsi="Montserrat"/>
                                    <w:bCs/>
                                    <w:noProof/>
                                    <w:color w:val="193250"/>
                                    <w:sz w:val="16"/>
                                    <w:szCs w:val="12"/>
                                  </w:rPr>
                                  <w:t>1</w:t>
                                </w:r>
                                <w:r w:rsidRPr="00915DC5">
                                  <w:rPr>
                                    <w:rFonts w:ascii="Montserrat" w:hAnsi="Montserrat"/>
                                    <w:bCs/>
                                    <w:color w:val="193250"/>
                                    <w:sz w:val="16"/>
                                    <w:szCs w:val="12"/>
                                  </w:rPr>
                                  <w:fldChar w:fldCharType="end"/>
                                </w:r>
                                <w:r w:rsidRPr="00915DC5">
                                  <w:rPr>
                                    <w:rFonts w:ascii="Montserrat" w:hAnsi="Montserrat"/>
                                    <w:color w:val="193250"/>
                                    <w:sz w:val="16"/>
                                    <w:szCs w:val="12"/>
                                  </w:rPr>
                                  <w:t xml:space="preserve"> / </w:t>
                                </w:r>
                                <w:r w:rsidRPr="00915DC5">
                                  <w:rPr>
                                    <w:rFonts w:ascii="Montserrat" w:hAnsi="Montserrat"/>
                                    <w:bCs/>
                                    <w:color w:val="193250"/>
                                    <w:sz w:val="16"/>
                                    <w:szCs w:val="12"/>
                                  </w:rPr>
                                  <w:fldChar w:fldCharType="begin"/>
                                </w:r>
                                <w:r w:rsidRPr="00915DC5">
                                  <w:rPr>
                                    <w:rFonts w:ascii="Montserrat" w:hAnsi="Montserrat"/>
                                    <w:bCs/>
                                    <w:color w:val="193250"/>
                                    <w:sz w:val="16"/>
                                    <w:szCs w:val="12"/>
                                  </w:rPr>
                                  <w:instrText xml:space="preserve"> NUMPAGES  </w:instrText>
                                </w:r>
                                <w:r w:rsidRPr="00915DC5">
                                  <w:rPr>
                                    <w:rFonts w:ascii="Montserrat" w:hAnsi="Montserrat"/>
                                    <w:bCs/>
                                    <w:color w:val="193250"/>
                                    <w:sz w:val="16"/>
                                    <w:szCs w:val="12"/>
                                  </w:rPr>
                                  <w:fldChar w:fldCharType="separate"/>
                                </w:r>
                                <w:r w:rsidR="0080499F">
                                  <w:rPr>
                                    <w:rFonts w:ascii="Montserrat" w:hAnsi="Montserrat"/>
                                    <w:bCs/>
                                    <w:noProof/>
                                    <w:color w:val="193250"/>
                                    <w:sz w:val="16"/>
                                    <w:szCs w:val="12"/>
                                  </w:rPr>
                                  <w:t>6</w:t>
                                </w:r>
                                <w:r w:rsidRPr="00915DC5">
                                  <w:rPr>
                                    <w:rFonts w:ascii="Montserrat" w:hAnsi="Montserrat"/>
                                    <w:bCs/>
                                    <w:color w:val="193250"/>
                                    <w:sz w:val="16"/>
                                    <w:szCs w:val="12"/>
                                  </w:rPr>
                                  <w:fldChar w:fldCharType="end"/>
                                </w:r>
                              </w:p>
                              <w:p w14:paraId="2B7F22FD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Montserrat" w:hAnsi="Montserrat" w:cs="Arial"/>
                                    <w:color w:val="193250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</w:tbl>
                        <w:p w14:paraId="63AF407E" w14:textId="77777777" w:rsidR="00B753EC" w:rsidRPr="00915DC5" w:rsidRDefault="00B753EC" w:rsidP="00446C79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bCs/>
                              <w:color w:val="19325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57E79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20pt;margin-top:693.65pt;width:485.35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" stroked="f" strokeweight="2pt">
              <v:textbox>
                <w:txbxContent>
                  <w:tbl>
                    <w:tblPr>
                      <w:tblW w:w="9180" w:type="dxa"/>
                      <w:tblInd w:w="-72" w:type="dxa"/>
                      <w:tblLook w:val="04A0" w:firstRow="1" w:lastRow="0" w:firstColumn="1" w:lastColumn="0" w:noHBand="0" w:noVBand="1"/>
                    </w:tblPr>
                    <w:tblGrid>
                      <w:gridCol w:w="7920"/>
                      <w:gridCol w:w="1260"/>
                    </w:tblGrid>
                    <w:tr w:rsidR="00B753EC" w:rsidRPr="00DF44AA" w14:paraId="476E0B2B" w14:textId="77777777" w:rsidTr="00915DC5">
                      <w:trPr>
                        <w:trHeight w:val="313"/>
                      </w:trPr>
                      <w:tc>
                        <w:tcPr>
                          <w:tcW w:w="7920" w:type="dxa"/>
                          <w:shd w:val="clear" w:color="auto" w:fill="auto"/>
                        </w:tcPr>
                        <w:p w14:paraId="1EADEDFA" w14:textId="77777777" w:rsidR="00B753EC" w:rsidRPr="00AA6903" w:rsidRDefault="00B753EC" w:rsidP="00915DC5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</w:pPr>
                          <w:r w:rsidRPr="00AA6903">
                            <w:rPr>
                              <w:rFonts w:ascii="Montserrat" w:eastAsia="Montserrat Medium" w:hAnsi="Montserrat" w:cs="Montserrat Medium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</w:rPr>
                            <w:t>TEKCOM Corporation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6"/>
                              <w:szCs w:val="16"/>
                            </w:rPr>
                            <w:br/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TEKCOM BD1:  Lot M1-M2-M7-M8, N2-N3 Street,</w:t>
                          </w:r>
                        </w:p>
                        <w:p w14:paraId="118F5AD4" w14:textId="77777777" w:rsidR="00B753EC" w:rsidRPr="00AA6903" w:rsidRDefault="00B753EC" w:rsidP="00915DC5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</w:pP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TEKCOM BD2: Lot A1-A2-A3-A4-A5, N5 Street,</w:t>
                          </w:r>
                        </w:p>
                        <w:p w14:paraId="439C23AC" w14:textId="77777777" w:rsidR="00B753EC" w:rsidRPr="00AA6903" w:rsidRDefault="00B753EC" w:rsidP="00915DC5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</w:pP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Nam Tan </w:t>
                          </w:r>
                          <w:proofErr w:type="spellStart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Uyen</w:t>
                          </w:r>
                          <w:proofErr w:type="spellEnd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 Expansion IP, Hoi </w:t>
                          </w:r>
                          <w:proofErr w:type="spellStart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Nghia</w:t>
                          </w:r>
                          <w:proofErr w:type="spellEnd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 Hamlet, Tan </w:t>
                          </w:r>
                          <w:proofErr w:type="spellStart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Uyen</w:t>
                          </w:r>
                          <w:proofErr w:type="spellEnd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 Town, </w:t>
                          </w:r>
                          <w:proofErr w:type="spellStart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Binh</w:t>
                          </w:r>
                          <w:proofErr w:type="spellEnd"/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 xml:space="preserve"> Duong Province, Vietnam.</w:t>
                          </w:r>
                        </w:p>
                        <w:p w14:paraId="58116136" w14:textId="0A216F33" w:rsidR="00B753EC" w:rsidRPr="00AA6903" w:rsidRDefault="00B753EC" w:rsidP="00446C79">
                          <w:pPr>
                            <w:pStyle w:val="Footer"/>
                            <w:rPr>
                              <w:color w:val="1F497D" w:themeColor="text2"/>
                              <w:lang w:val="vi-VN"/>
                            </w:rPr>
                          </w:pP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www.tekcom.vn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  <w:lang w:val="vi-VN"/>
                            </w:rPr>
                            <w:t xml:space="preserve"> | 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info@tekcom.vn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  <w:lang w:val="vi-VN"/>
                            </w:rPr>
                            <w:t xml:space="preserve"> | </w:t>
                          </w:r>
                          <w:r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</w:rPr>
                            <w:t>(+84) 9</w:t>
                          </w:r>
                          <w:r w:rsidR="00AA6903" w:rsidRPr="00AA6903">
                            <w:rPr>
                              <w:rFonts w:ascii="Montserrat" w:eastAsia="Montserrat Medium" w:hAnsi="Montserrat" w:cs="Montserrat Medium"/>
                              <w:color w:val="1F497D" w:themeColor="text2"/>
                              <w:sz w:val="12"/>
                              <w:szCs w:val="12"/>
                              <w:lang w:val="vi-VN"/>
                            </w:rPr>
                            <w:t>77 688 000</w:t>
                          </w:r>
                        </w:p>
                        <w:p w14:paraId="2DCB4BC1" w14:textId="77777777" w:rsidR="00B753EC" w:rsidRPr="00915DC5" w:rsidRDefault="00B753EC" w:rsidP="00915DC5">
                          <w:pPr>
                            <w:pStyle w:val="HeaderFooter"/>
                            <w:tabs>
                              <w:tab w:val="clear" w:pos="9020"/>
                            </w:tabs>
                            <w:spacing w:after="0" w:line="240" w:lineRule="auto"/>
                            <w:rPr>
                              <w:rFonts w:ascii="Montserrat" w:eastAsia="Montserrat Medium" w:hAnsi="Montserrat" w:cs="Montserrat Medium"/>
                              <w:color w:val="193250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260" w:type="dxa"/>
                          <w:shd w:val="clear" w:color="auto" w:fill="auto"/>
                          <w:vAlign w:val="center"/>
                        </w:tcPr>
                        <w:p w14:paraId="6B25FD9B" w14:textId="77777777" w:rsidR="00B753EC" w:rsidRPr="00915DC5" w:rsidRDefault="00B753EC" w:rsidP="00915DC5">
                          <w:pPr>
                            <w:pStyle w:val="Footer"/>
                            <w:jc w:val="right"/>
                            <w:rPr>
                              <w:rFonts w:ascii="Montserrat" w:hAnsi="Montserrat"/>
                              <w:color w:val="193250"/>
                              <w:sz w:val="16"/>
                              <w:szCs w:val="12"/>
                            </w:rPr>
                          </w:pPr>
                          <w:r w:rsidRPr="00915DC5">
                            <w:rPr>
                              <w:rFonts w:ascii="Montserrat" w:hAnsi="Montserrat"/>
                              <w:bCs/>
                              <w:color w:val="193250"/>
                              <w:sz w:val="16"/>
                              <w:szCs w:val="12"/>
                            </w:rPr>
                            <w:fldChar w:fldCharType="begin"/>
                          </w:r>
                          <w:r w:rsidRPr="00915DC5">
                            <w:rPr>
                              <w:rFonts w:ascii="Montserrat" w:hAnsi="Montserrat"/>
                              <w:bCs/>
                              <w:color w:val="193250"/>
                              <w:sz w:val="16"/>
                              <w:szCs w:val="12"/>
                            </w:rPr>
                            <w:instrText xml:space="preserve"> PAGE </w:instrText>
                          </w:r>
                          <w:r w:rsidRPr="00915DC5">
                            <w:rPr>
                              <w:rFonts w:ascii="Montserrat" w:hAnsi="Montserrat"/>
                              <w:bCs/>
                              <w:color w:val="193250"/>
                              <w:sz w:val="16"/>
                              <w:szCs w:val="12"/>
                            </w:rPr>
                            <w:fldChar w:fldCharType="separate"/>
                          </w:r>
                          <w:r w:rsidR="0080499F">
                            <w:rPr>
                              <w:rFonts w:ascii="Montserrat" w:hAnsi="Montserrat"/>
                              <w:bCs/>
                              <w:noProof/>
                              <w:color w:val="193250"/>
                              <w:sz w:val="16"/>
                              <w:szCs w:val="12"/>
                            </w:rPr>
                            <w:t>1</w:t>
                          </w:r>
                          <w:r w:rsidRPr="00915DC5">
                            <w:rPr>
                              <w:rFonts w:ascii="Montserrat" w:hAnsi="Montserrat"/>
                              <w:bCs/>
                              <w:color w:val="193250"/>
                              <w:sz w:val="16"/>
                              <w:szCs w:val="12"/>
                            </w:rPr>
                            <w:fldChar w:fldCharType="end"/>
                          </w:r>
                          <w:r w:rsidRPr="00915DC5">
                            <w:rPr>
                              <w:rFonts w:ascii="Montserrat" w:hAnsi="Montserrat"/>
                              <w:color w:val="193250"/>
                              <w:sz w:val="16"/>
                              <w:szCs w:val="12"/>
                            </w:rPr>
                            <w:t xml:space="preserve"> / </w:t>
                          </w:r>
                          <w:r w:rsidRPr="00915DC5">
                            <w:rPr>
                              <w:rFonts w:ascii="Montserrat" w:hAnsi="Montserrat"/>
                              <w:bCs/>
                              <w:color w:val="193250"/>
                              <w:sz w:val="16"/>
                              <w:szCs w:val="12"/>
                            </w:rPr>
                            <w:fldChar w:fldCharType="begin"/>
                          </w:r>
                          <w:r w:rsidRPr="00915DC5">
                            <w:rPr>
                              <w:rFonts w:ascii="Montserrat" w:hAnsi="Montserrat"/>
                              <w:bCs/>
                              <w:color w:val="193250"/>
                              <w:sz w:val="16"/>
                              <w:szCs w:val="12"/>
                            </w:rPr>
                            <w:instrText xml:space="preserve"> NUMPAGES  </w:instrText>
                          </w:r>
                          <w:r w:rsidRPr="00915DC5">
                            <w:rPr>
                              <w:rFonts w:ascii="Montserrat" w:hAnsi="Montserrat"/>
                              <w:bCs/>
                              <w:color w:val="193250"/>
                              <w:sz w:val="16"/>
                              <w:szCs w:val="12"/>
                            </w:rPr>
                            <w:fldChar w:fldCharType="separate"/>
                          </w:r>
                          <w:r w:rsidR="0080499F">
                            <w:rPr>
                              <w:rFonts w:ascii="Montserrat" w:hAnsi="Montserrat"/>
                              <w:bCs/>
                              <w:noProof/>
                              <w:color w:val="193250"/>
                              <w:sz w:val="16"/>
                              <w:szCs w:val="12"/>
                            </w:rPr>
                            <w:t>6</w:t>
                          </w:r>
                          <w:r w:rsidRPr="00915DC5">
                            <w:rPr>
                              <w:rFonts w:ascii="Montserrat" w:hAnsi="Montserrat"/>
                              <w:bCs/>
                              <w:color w:val="193250"/>
                              <w:sz w:val="16"/>
                              <w:szCs w:val="12"/>
                            </w:rPr>
                            <w:fldChar w:fldCharType="end"/>
                          </w:r>
                        </w:p>
                        <w:p w14:paraId="2B7F22FD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Montserrat" w:hAnsi="Montserrat" w:cs="Arial"/>
                              <w:color w:val="193250"/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</w:tbl>
                  <w:p w14:paraId="63AF407E" w14:textId="77777777" w:rsidR="00B753EC" w:rsidRPr="00915DC5" w:rsidRDefault="00B753EC" w:rsidP="00446C79">
                    <w:pPr>
                      <w:pStyle w:val="HeaderFooter"/>
                      <w:tabs>
                        <w:tab w:val="clear" w:pos="9020"/>
                      </w:tabs>
                      <w:spacing w:after="0" w:line="240" w:lineRule="auto"/>
                      <w:rPr>
                        <w:rFonts w:ascii="Montserrat" w:eastAsia="Montserrat Medium" w:hAnsi="Montserrat" w:cs="Montserrat Medium"/>
                        <w:bCs/>
                        <w:color w:val="193250"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AE738" w14:textId="77777777" w:rsidR="003B22FA" w:rsidRDefault="003B22FA">
      <w:r>
        <w:separator/>
      </w:r>
    </w:p>
  </w:footnote>
  <w:footnote w:type="continuationSeparator" w:id="0">
    <w:p w14:paraId="1FAD3ADB" w14:textId="77777777" w:rsidR="003B22FA" w:rsidRDefault="003B2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5D7A4" w14:textId="77777777" w:rsidR="000F75D0" w:rsidRDefault="000F75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89CE" w14:textId="77777777" w:rsidR="00B753EC" w:rsidRPr="00BB279A" w:rsidRDefault="00B753EC" w:rsidP="00BB279A">
    <w:pPr>
      <w:pStyle w:val="Header"/>
    </w:pPr>
    <w:r>
      <w:rPr>
        <w:noProof/>
        <w:bdr w:val="none" w:sz="0" w:space="0" w:color="aut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7DF541" wp14:editId="1336AEB6">
              <wp:simplePos x="0" y="0"/>
              <wp:positionH relativeFrom="margin">
                <wp:posOffset>0</wp:posOffset>
              </wp:positionH>
              <wp:positionV relativeFrom="paragraph">
                <wp:posOffset>-505460</wp:posOffset>
              </wp:positionV>
              <wp:extent cx="5814060" cy="67310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4060" cy="67310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92" w:type="pct"/>
                            <w:tblBorders>
                              <w:top w:val="single" w:sz="2" w:space="0" w:color="808080"/>
                              <w:left w:val="single" w:sz="2" w:space="0" w:color="808080"/>
                              <w:bottom w:val="single" w:sz="2" w:space="0" w:color="808080"/>
                              <w:right w:val="single" w:sz="2" w:space="0" w:color="808080"/>
                              <w:insideH w:val="single" w:sz="2" w:space="0" w:color="808080"/>
                              <w:insideV w:val="single" w:sz="2" w:space="0" w:color="80808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1"/>
                            <w:gridCol w:w="2279"/>
                            <w:gridCol w:w="2046"/>
                          </w:tblGrid>
                          <w:tr w:rsidR="00B753EC" w:rsidRPr="00DC55D0" w14:paraId="5FDDCF58" w14:textId="77777777" w:rsidTr="00A75B69">
                            <w:trPr>
                              <w:trHeight w:val="313"/>
                            </w:trPr>
                            <w:tc>
                              <w:tcPr>
                                <w:tcW w:w="2550" w:type="pct"/>
                                <w:vMerge w:val="restart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shd w:val="clear" w:color="auto" w:fill="auto"/>
                              </w:tcPr>
                              <w:p w14:paraId="29A61916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Montserrat" w:hAnsi="Montserrat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noProof/>
                                  </w:rPr>
                                  <w:drawing>
                                    <wp:inline distT="0" distB="0" distL="0" distR="0" wp14:anchorId="6B6234EF" wp14:editId="3195AEF5">
                                      <wp:extent cx="1558290" cy="413385"/>
                                      <wp:effectExtent l="0" t="0" r="0" b="0"/>
                                      <wp:docPr id="2" name="officeArt objec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officeArt objec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58290" cy="4133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291" w:type="pc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41D1F55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Mã</w:t>
                                </w:r>
                                <w:proofErr w:type="spellEnd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số</w:t>
                                </w:r>
                                <w:proofErr w:type="spellEnd"/>
                              </w:p>
                              <w:p w14:paraId="4C47DE83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915DC5">
                                  <w:rPr>
                                    <w:rFonts w:ascii="Arial" w:hAnsi="Arial" w:cs="Arial"/>
                                    <w:i/>
                                    <w:color w:val="0000FF"/>
                                    <w:sz w:val="16"/>
                                    <w:szCs w:val="16"/>
                                  </w:rPr>
                                  <w:t>Document Code</w:t>
                                </w:r>
                              </w:p>
                            </w:tc>
                            <w:tc>
                              <w:tcPr>
                                <w:tcW w:w="1159" w:type="pct"/>
                                <w:shd w:val="clear" w:color="auto" w:fill="auto"/>
                                <w:vAlign w:val="center"/>
                              </w:tcPr>
                              <w:p w14:paraId="7C30313C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TEK</w:t>
                                </w:r>
                                <w:r w:rsidRPr="00CE461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-HR-PC01</w:t>
                                </w:r>
                                <w:r w:rsidR="00590668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-F04</w:t>
                                </w:r>
                              </w:p>
                            </w:tc>
                          </w:tr>
                          <w:tr w:rsidR="00B753EC" w:rsidRPr="00DC55D0" w14:paraId="6690E418" w14:textId="77777777" w:rsidTr="00A75B69">
                            <w:trPr>
                              <w:trHeight w:val="313"/>
                            </w:trPr>
                            <w:tc>
                              <w:tcPr>
                                <w:tcW w:w="2550" w:type="pct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shd w:val="clear" w:color="auto" w:fill="auto"/>
                              </w:tcPr>
                              <w:p w14:paraId="5B68493F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Montserrat" w:hAnsi="Montserrat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91" w:type="pc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4ACECD67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Lần</w:t>
                                </w:r>
                                <w:proofErr w:type="spellEnd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– </w:t>
                                </w: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Ngày</w:t>
                                </w:r>
                                <w:proofErr w:type="spellEnd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ban </w:t>
                                </w: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hành</w:t>
                                </w:r>
                                <w:proofErr w:type="spellEnd"/>
                              </w:p>
                              <w:p w14:paraId="7AAAC83F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915DC5">
                                  <w:rPr>
                                    <w:rFonts w:ascii="Arial" w:hAnsi="Arial" w:cs="Arial"/>
                                    <w:i/>
                                    <w:color w:val="0000FF"/>
                                    <w:sz w:val="16"/>
                                    <w:szCs w:val="16"/>
                                  </w:rPr>
                                  <w:t>Rev. No. – Issued Date</w:t>
                                </w:r>
                              </w:p>
                            </w:tc>
                            <w:tc>
                              <w:tcPr>
                                <w:tcW w:w="1159" w:type="pct"/>
                                <w:shd w:val="clear" w:color="auto" w:fill="auto"/>
                                <w:vAlign w:val="center"/>
                              </w:tcPr>
                              <w:p w14:paraId="04D1254E" w14:textId="6CB13DE8" w:rsidR="00B753EC" w:rsidRPr="00915DC5" w:rsidRDefault="00AA6903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vi-VN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– 2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vi-VN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/0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vi-VN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/202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vi-VN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5F8B66DA" w14:textId="77777777" w:rsidR="00B753EC" w:rsidRPr="00DC55D0" w:rsidRDefault="00B753EC" w:rsidP="00BB279A">
                          <w:pPr>
                            <w:rPr>
                              <w:rFonts w:ascii="Montserrat" w:hAnsi="Montserrat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7DF5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39.8pt;width:457.8pt;height:5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" filled="f" stroked="f" strokeweight="2pt">
              <v:textbox>
                <w:txbxContent>
                  <w:tbl>
                    <w:tblPr>
                      <w:tblW w:w="4992" w:type="pct"/>
                      <w:tblBorders>
                        <w:top w:val="single" w:sz="2" w:space="0" w:color="808080"/>
                        <w:left w:val="single" w:sz="2" w:space="0" w:color="808080"/>
                        <w:bottom w:val="single" w:sz="2" w:space="0" w:color="808080"/>
                        <w:right w:val="single" w:sz="2" w:space="0" w:color="808080"/>
                        <w:insideH w:val="single" w:sz="2" w:space="0" w:color="808080"/>
                        <w:insideV w:val="single" w:sz="2" w:space="0" w:color="80808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501"/>
                      <w:gridCol w:w="2279"/>
                      <w:gridCol w:w="2046"/>
                    </w:tblGrid>
                    <w:tr w:rsidR="00B753EC" w:rsidRPr="00DC55D0" w14:paraId="5FDDCF58" w14:textId="77777777" w:rsidTr="00A75B69">
                      <w:trPr>
                        <w:trHeight w:val="313"/>
                      </w:trPr>
                      <w:tc>
                        <w:tcPr>
                          <w:tcW w:w="2550" w:type="pct"/>
                          <w:vMerge w:val="restart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</w:tcPr>
                        <w:p w14:paraId="29A61916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Montserrat" w:hAnsi="Montserrat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</w:rPr>
                            <w:drawing>
                              <wp:inline distT="0" distB="0" distL="0" distR="0" wp14:anchorId="6B6234EF" wp14:editId="3195AEF5">
                                <wp:extent cx="1558290" cy="413385"/>
                                <wp:effectExtent l="0" t="0" r="0" b="0"/>
                                <wp:docPr id="2" name="officeArt objec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fficeArt objec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8290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291" w:type="pc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41D1F55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Mã</w:t>
                          </w:r>
                          <w:proofErr w:type="spellEnd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số</w:t>
                          </w:r>
                          <w:proofErr w:type="spellEnd"/>
                        </w:p>
                        <w:p w14:paraId="4C47DE83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915DC5">
                            <w:rPr>
                              <w:rFonts w:ascii="Arial" w:hAnsi="Arial" w:cs="Arial"/>
                              <w:i/>
                              <w:color w:val="0000FF"/>
                              <w:sz w:val="16"/>
                              <w:szCs w:val="16"/>
                            </w:rPr>
                            <w:t>Document Code</w:t>
                          </w:r>
                        </w:p>
                      </w:tc>
                      <w:tc>
                        <w:tcPr>
                          <w:tcW w:w="1159" w:type="pct"/>
                          <w:shd w:val="clear" w:color="auto" w:fill="auto"/>
                          <w:vAlign w:val="center"/>
                        </w:tcPr>
                        <w:p w14:paraId="7C30313C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TEK</w:t>
                          </w:r>
                          <w:r w:rsidRPr="00CE46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-HR-PC01</w:t>
                          </w:r>
                          <w:r w:rsidR="0059066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-F04</w:t>
                          </w:r>
                        </w:p>
                      </w:tc>
                    </w:tr>
                    <w:tr w:rsidR="00B753EC" w:rsidRPr="00DC55D0" w14:paraId="6690E418" w14:textId="77777777" w:rsidTr="00A75B69">
                      <w:trPr>
                        <w:trHeight w:val="313"/>
                      </w:trPr>
                      <w:tc>
                        <w:tcPr>
                          <w:tcW w:w="2550" w:type="pct"/>
                          <w:vMerge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</w:tcPr>
                        <w:p w14:paraId="5B68493F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Montserrat" w:hAnsi="Montserrat" w:cs="Arial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291" w:type="pc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4ACECD67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Lần</w:t>
                          </w:r>
                          <w:proofErr w:type="spellEnd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– </w:t>
                          </w: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Ngày</w:t>
                          </w:r>
                          <w:proofErr w:type="spellEnd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ban </w:t>
                          </w: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hành</w:t>
                          </w:r>
                          <w:proofErr w:type="spellEnd"/>
                        </w:p>
                        <w:p w14:paraId="7AAAC83F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915DC5">
                            <w:rPr>
                              <w:rFonts w:ascii="Arial" w:hAnsi="Arial" w:cs="Arial"/>
                              <w:i/>
                              <w:color w:val="0000FF"/>
                              <w:sz w:val="16"/>
                              <w:szCs w:val="16"/>
                            </w:rPr>
                            <w:t>Rev. No. – Issued Date</w:t>
                          </w:r>
                        </w:p>
                      </w:tc>
                      <w:tc>
                        <w:tcPr>
                          <w:tcW w:w="1159" w:type="pct"/>
                          <w:shd w:val="clear" w:color="auto" w:fill="auto"/>
                          <w:vAlign w:val="center"/>
                        </w:tcPr>
                        <w:p w14:paraId="04D1254E" w14:textId="6CB13DE8" w:rsidR="00B753EC" w:rsidRPr="00915DC5" w:rsidRDefault="00AA6903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vi-VN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– 2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vi-VN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vi-VN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/202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vi-VN"/>
                            </w:rPr>
                            <w:t>3</w:t>
                          </w:r>
                        </w:p>
                      </w:tc>
                    </w:tr>
                  </w:tbl>
                  <w:p w14:paraId="5F8B66DA" w14:textId="77777777" w:rsidR="00B753EC" w:rsidRPr="00DC55D0" w:rsidRDefault="00B753EC" w:rsidP="00BB279A">
                    <w:pPr>
                      <w:rPr>
                        <w:rFonts w:ascii="Montserrat" w:hAnsi="Montserrat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9ED1A" w14:textId="77777777" w:rsidR="00B753EC" w:rsidRDefault="00B753EC">
    <w:pPr>
      <w:pStyle w:val="Header"/>
    </w:pPr>
    <w:r>
      <w:rPr>
        <w:noProof/>
        <w:bdr w:val="none" w:sz="0" w:space="0" w:color="auto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7DE216" wp14:editId="482188CE">
              <wp:simplePos x="0" y="0"/>
              <wp:positionH relativeFrom="margin">
                <wp:posOffset>-112283</wp:posOffset>
              </wp:positionH>
              <wp:positionV relativeFrom="paragraph">
                <wp:posOffset>-495935</wp:posOffset>
              </wp:positionV>
              <wp:extent cx="5964786" cy="673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4786" cy="67310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67" w:type="pct"/>
                            <w:tblInd w:w="-252" w:type="dxa"/>
                            <w:tblBorders>
                              <w:top w:val="single" w:sz="2" w:space="0" w:color="808080"/>
                              <w:left w:val="single" w:sz="2" w:space="0" w:color="808080"/>
                              <w:bottom w:val="single" w:sz="2" w:space="0" w:color="808080"/>
                              <w:right w:val="single" w:sz="2" w:space="0" w:color="808080"/>
                              <w:insideH w:val="single" w:sz="2" w:space="0" w:color="808080"/>
                              <w:insideV w:val="single" w:sz="2" w:space="0" w:color="80808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779"/>
                            <w:gridCol w:w="2256"/>
                            <w:gridCol w:w="1982"/>
                          </w:tblGrid>
                          <w:tr w:rsidR="009C7B1C" w:rsidRPr="00DC55D0" w14:paraId="00EFF792" w14:textId="77777777" w:rsidTr="00B753EC">
                            <w:trPr>
                              <w:trHeight w:val="313"/>
                            </w:trPr>
                            <w:tc>
                              <w:tcPr>
                                <w:tcW w:w="2650" w:type="pct"/>
                                <w:vMerge w:val="restart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shd w:val="clear" w:color="auto" w:fill="auto"/>
                              </w:tcPr>
                              <w:p w14:paraId="464F0190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Montserrat" w:hAnsi="Montserrat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noProof/>
                                  </w:rPr>
                                  <w:drawing>
                                    <wp:inline distT="0" distB="0" distL="0" distR="0" wp14:anchorId="5665C9D7" wp14:editId="19FD18F8">
                                      <wp:extent cx="1558290" cy="413385"/>
                                      <wp:effectExtent l="0" t="0" r="0" b="0"/>
                                      <wp:docPr id="8" name="officeArt objec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officeArt objec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58290" cy="4133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251" w:type="pc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FFBDB7C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Mã</w:t>
                                </w:r>
                                <w:proofErr w:type="spellEnd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số</w:t>
                                </w:r>
                                <w:proofErr w:type="spellEnd"/>
                              </w:p>
                              <w:p w14:paraId="5C200CA5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ED7FC3">
                                  <w:rPr>
                                    <w:rFonts w:ascii="Arial" w:hAnsi="Arial" w:cs="Arial"/>
                                    <w:i/>
                                    <w:color w:val="002060"/>
                                    <w:sz w:val="16"/>
                                    <w:szCs w:val="16"/>
                                  </w:rPr>
                                  <w:t>Document Code</w:t>
                                </w:r>
                              </w:p>
                            </w:tc>
                            <w:tc>
                              <w:tcPr>
                                <w:tcW w:w="1100" w:type="pct"/>
                                <w:shd w:val="clear" w:color="auto" w:fill="auto"/>
                                <w:vAlign w:val="center"/>
                              </w:tcPr>
                              <w:p w14:paraId="549205A9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TEK</w:t>
                                </w:r>
                                <w:r w:rsidRPr="00CE461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-HR-PC01</w:t>
                                </w:r>
                                <w:r w:rsidR="0065062B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-F04</w:t>
                                </w:r>
                              </w:p>
                            </w:tc>
                          </w:tr>
                          <w:tr w:rsidR="009C7B1C" w:rsidRPr="00DC55D0" w14:paraId="76B30E07" w14:textId="77777777" w:rsidTr="00B753EC">
                            <w:trPr>
                              <w:trHeight w:val="313"/>
                            </w:trPr>
                            <w:tc>
                              <w:tcPr>
                                <w:tcW w:w="2650" w:type="pct"/>
                                <w:vMerge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  <w:shd w:val="clear" w:color="auto" w:fill="auto"/>
                              </w:tcPr>
                              <w:p w14:paraId="10F940FB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Montserrat" w:hAnsi="Montserrat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51" w:type="pc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453EA5B7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Lần</w:t>
                                </w:r>
                                <w:proofErr w:type="spellEnd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– </w:t>
                                </w: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Ngày</w:t>
                                </w:r>
                                <w:proofErr w:type="spellEnd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ban </w:t>
                                </w:r>
                                <w:proofErr w:type="spellStart"/>
                                <w:r w:rsidRPr="00915DC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hành</w:t>
                                </w:r>
                                <w:proofErr w:type="spellEnd"/>
                              </w:p>
                              <w:p w14:paraId="0F683C3B" w14:textId="77777777" w:rsidR="00B753EC" w:rsidRPr="00915DC5" w:rsidRDefault="00B753EC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ED7FC3">
                                  <w:rPr>
                                    <w:rFonts w:ascii="Arial" w:hAnsi="Arial" w:cs="Arial"/>
                                    <w:i/>
                                    <w:color w:val="002060"/>
                                    <w:sz w:val="16"/>
                                    <w:szCs w:val="16"/>
                                  </w:rPr>
                                  <w:t>Rev. No. – Issued Date</w:t>
                                </w:r>
                              </w:p>
                            </w:tc>
                            <w:tc>
                              <w:tcPr>
                                <w:tcW w:w="1100" w:type="pct"/>
                                <w:shd w:val="clear" w:color="auto" w:fill="auto"/>
                                <w:vAlign w:val="center"/>
                              </w:tcPr>
                              <w:p w14:paraId="2CDB5E07" w14:textId="2AB28057" w:rsidR="00B753EC" w:rsidRPr="00263D16" w:rsidRDefault="0080499F" w:rsidP="00915DC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263D1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vi-VN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– </w:t>
                                </w:r>
                                <w:r w:rsidR="00DA6DF8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263D1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vi-VN"/>
                                  </w:rPr>
                                  <w:t>4</w:t>
                                </w:r>
                                <w:r w:rsidR="00C5014D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/0</w:t>
                                </w:r>
                                <w:r w:rsidR="00263D1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vi-VN"/>
                                  </w:rPr>
                                  <w:t>3</w:t>
                                </w:r>
                                <w:r w:rsidR="00B753EC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/202</w:t>
                                </w:r>
                                <w:r w:rsidR="00263D1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vi-VN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4E2E1A6D" w14:textId="77777777" w:rsidR="00B753EC" w:rsidRPr="00DC55D0" w:rsidRDefault="00B753EC" w:rsidP="002D2B3E">
                          <w:pPr>
                            <w:rPr>
                              <w:rFonts w:ascii="Montserrat" w:hAnsi="Montserrat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DE21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8.85pt;margin-top:-39.05pt;width:469.65pt;height:5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" filled="f" stroked="f" strokeweight="2pt">
              <v:textbox>
                <w:txbxContent>
                  <w:tbl>
                    <w:tblPr>
                      <w:tblW w:w="4967" w:type="pct"/>
                      <w:tblInd w:w="-252" w:type="dxa"/>
                      <w:tblBorders>
                        <w:top w:val="single" w:sz="2" w:space="0" w:color="808080"/>
                        <w:left w:val="single" w:sz="2" w:space="0" w:color="808080"/>
                        <w:bottom w:val="single" w:sz="2" w:space="0" w:color="808080"/>
                        <w:right w:val="single" w:sz="2" w:space="0" w:color="808080"/>
                        <w:insideH w:val="single" w:sz="2" w:space="0" w:color="808080"/>
                        <w:insideV w:val="single" w:sz="2" w:space="0" w:color="80808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779"/>
                      <w:gridCol w:w="2256"/>
                      <w:gridCol w:w="1982"/>
                    </w:tblGrid>
                    <w:tr w:rsidR="009C7B1C" w:rsidRPr="00DC55D0" w14:paraId="00EFF792" w14:textId="77777777" w:rsidTr="00B753EC">
                      <w:trPr>
                        <w:trHeight w:val="313"/>
                      </w:trPr>
                      <w:tc>
                        <w:tcPr>
                          <w:tcW w:w="2650" w:type="pct"/>
                          <w:vMerge w:val="restart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</w:tcPr>
                        <w:p w14:paraId="464F0190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Montserrat" w:hAnsi="Montserrat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</w:rPr>
                            <w:drawing>
                              <wp:inline distT="0" distB="0" distL="0" distR="0" wp14:anchorId="5665C9D7" wp14:editId="19FD18F8">
                                <wp:extent cx="1558290" cy="413385"/>
                                <wp:effectExtent l="0" t="0" r="0" b="0"/>
                                <wp:docPr id="8" name="officeArt objec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fficeArt objec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8290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251" w:type="pc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FFBDB7C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Mã</w:t>
                          </w:r>
                          <w:proofErr w:type="spellEnd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số</w:t>
                          </w:r>
                          <w:proofErr w:type="spellEnd"/>
                        </w:p>
                        <w:p w14:paraId="5C200CA5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ED7FC3">
                            <w:rPr>
                              <w:rFonts w:ascii="Arial" w:hAnsi="Arial" w:cs="Arial"/>
                              <w:i/>
                              <w:color w:val="002060"/>
                              <w:sz w:val="16"/>
                              <w:szCs w:val="16"/>
                            </w:rPr>
                            <w:t>Document Code</w:t>
                          </w:r>
                        </w:p>
                      </w:tc>
                      <w:tc>
                        <w:tcPr>
                          <w:tcW w:w="1100" w:type="pct"/>
                          <w:shd w:val="clear" w:color="auto" w:fill="auto"/>
                          <w:vAlign w:val="center"/>
                        </w:tcPr>
                        <w:p w14:paraId="549205A9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TEK</w:t>
                          </w:r>
                          <w:r w:rsidRPr="00CE46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-HR-PC01</w:t>
                          </w:r>
                          <w:r w:rsidR="0065062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-F04</w:t>
                          </w:r>
                        </w:p>
                      </w:tc>
                    </w:tr>
                    <w:tr w:rsidR="009C7B1C" w:rsidRPr="00DC55D0" w14:paraId="76B30E07" w14:textId="77777777" w:rsidTr="00B753EC">
                      <w:trPr>
                        <w:trHeight w:val="313"/>
                      </w:trPr>
                      <w:tc>
                        <w:tcPr>
                          <w:tcW w:w="2650" w:type="pct"/>
                          <w:vMerge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</w:tcPr>
                        <w:p w14:paraId="10F940FB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Montserrat" w:hAnsi="Montserrat" w:cs="Arial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251" w:type="pc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453EA5B7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Lần</w:t>
                          </w:r>
                          <w:proofErr w:type="spellEnd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– </w:t>
                          </w: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Ngày</w:t>
                          </w:r>
                          <w:proofErr w:type="spellEnd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ban </w:t>
                          </w:r>
                          <w:proofErr w:type="spellStart"/>
                          <w:r w:rsidRPr="00915D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hành</w:t>
                          </w:r>
                          <w:proofErr w:type="spellEnd"/>
                        </w:p>
                        <w:p w14:paraId="0F683C3B" w14:textId="77777777" w:rsidR="00B753EC" w:rsidRPr="00915DC5" w:rsidRDefault="00B753EC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ED7FC3">
                            <w:rPr>
                              <w:rFonts w:ascii="Arial" w:hAnsi="Arial" w:cs="Arial"/>
                              <w:i/>
                              <w:color w:val="002060"/>
                              <w:sz w:val="16"/>
                              <w:szCs w:val="16"/>
                            </w:rPr>
                            <w:t>Rev. No. – Issued Date</w:t>
                          </w:r>
                        </w:p>
                      </w:tc>
                      <w:tc>
                        <w:tcPr>
                          <w:tcW w:w="1100" w:type="pct"/>
                          <w:shd w:val="clear" w:color="auto" w:fill="auto"/>
                          <w:vAlign w:val="center"/>
                        </w:tcPr>
                        <w:p w14:paraId="2CDB5E07" w14:textId="2AB28057" w:rsidR="00B753EC" w:rsidRPr="00263D16" w:rsidRDefault="0080499F" w:rsidP="00915DC5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  <w:lang w:val="vi-VN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</w:t>
                          </w:r>
                          <w:r w:rsidR="00263D16">
                            <w:rPr>
                              <w:rFonts w:ascii="Arial" w:hAnsi="Arial" w:cs="Arial"/>
                              <w:sz w:val="16"/>
                              <w:szCs w:val="16"/>
                              <w:lang w:val="vi-VN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DA6DF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</w:t>
                          </w:r>
                          <w:r w:rsidR="00263D16">
                            <w:rPr>
                              <w:rFonts w:ascii="Arial" w:hAnsi="Arial" w:cs="Arial"/>
                              <w:sz w:val="16"/>
                              <w:szCs w:val="16"/>
                              <w:lang w:val="vi-VN"/>
                            </w:rPr>
                            <w:t>4</w:t>
                          </w:r>
                          <w:r w:rsidR="00C5014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263D16">
                            <w:rPr>
                              <w:rFonts w:ascii="Arial" w:hAnsi="Arial" w:cs="Arial"/>
                              <w:sz w:val="16"/>
                              <w:szCs w:val="16"/>
                              <w:lang w:val="vi-VN"/>
                            </w:rPr>
                            <w:t>3</w:t>
                          </w:r>
                          <w:r w:rsidR="00B753E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/202</w:t>
                          </w:r>
                          <w:r w:rsidR="00263D16">
                            <w:rPr>
                              <w:rFonts w:ascii="Arial" w:hAnsi="Arial" w:cs="Arial"/>
                              <w:sz w:val="16"/>
                              <w:szCs w:val="16"/>
                              <w:lang w:val="vi-VN"/>
                            </w:rPr>
                            <w:t>3</w:t>
                          </w:r>
                        </w:p>
                      </w:tc>
                    </w:tr>
                  </w:tbl>
                  <w:p w14:paraId="4E2E1A6D" w14:textId="77777777" w:rsidR="00B753EC" w:rsidRPr="00DC55D0" w:rsidRDefault="00B753EC" w:rsidP="002D2B3E">
                    <w:pPr>
                      <w:rPr>
                        <w:rFonts w:ascii="Montserrat" w:hAnsi="Montserrat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14C1"/>
    <w:multiLevelType w:val="hybridMultilevel"/>
    <w:tmpl w:val="E9061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D0D3C"/>
    <w:multiLevelType w:val="multilevel"/>
    <w:tmpl w:val="EEB8A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11913"/>
    <w:multiLevelType w:val="multilevel"/>
    <w:tmpl w:val="2198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9F449D"/>
    <w:multiLevelType w:val="multilevel"/>
    <w:tmpl w:val="FFA85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7808A5"/>
    <w:multiLevelType w:val="multilevel"/>
    <w:tmpl w:val="9D90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EF6B38"/>
    <w:multiLevelType w:val="hybridMultilevel"/>
    <w:tmpl w:val="3C02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43CF4"/>
    <w:multiLevelType w:val="hybridMultilevel"/>
    <w:tmpl w:val="60308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53338"/>
    <w:multiLevelType w:val="multilevel"/>
    <w:tmpl w:val="5D7A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400D3C"/>
    <w:multiLevelType w:val="multilevel"/>
    <w:tmpl w:val="DBEC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32409B0"/>
    <w:multiLevelType w:val="hybridMultilevel"/>
    <w:tmpl w:val="E2B4A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D66FC"/>
    <w:multiLevelType w:val="multilevel"/>
    <w:tmpl w:val="2CC88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B61B19"/>
    <w:multiLevelType w:val="multilevel"/>
    <w:tmpl w:val="7DBC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6E3184"/>
    <w:multiLevelType w:val="hybridMultilevel"/>
    <w:tmpl w:val="F782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E7296"/>
    <w:multiLevelType w:val="hybridMultilevel"/>
    <w:tmpl w:val="6DBA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7C643D"/>
    <w:multiLevelType w:val="multilevel"/>
    <w:tmpl w:val="8DA2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343BAF"/>
    <w:multiLevelType w:val="hybridMultilevel"/>
    <w:tmpl w:val="43CC3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A772B"/>
    <w:multiLevelType w:val="hybridMultilevel"/>
    <w:tmpl w:val="9EBC1DAA"/>
    <w:lvl w:ilvl="0" w:tplc="0EBA795E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B5A4C"/>
    <w:multiLevelType w:val="multilevel"/>
    <w:tmpl w:val="D39E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2"/>
  </w:num>
  <w:num w:numId="5">
    <w:abstractNumId w:val="3"/>
  </w:num>
  <w:num w:numId="6">
    <w:abstractNumId w:val="7"/>
  </w:num>
  <w:num w:numId="7">
    <w:abstractNumId w:val="11"/>
  </w:num>
  <w:num w:numId="8">
    <w:abstractNumId w:val="15"/>
  </w:num>
  <w:num w:numId="9">
    <w:abstractNumId w:val="17"/>
  </w:num>
  <w:num w:numId="10">
    <w:abstractNumId w:val="10"/>
  </w:num>
  <w:num w:numId="11">
    <w:abstractNumId w:val="4"/>
  </w:num>
  <w:num w:numId="12">
    <w:abstractNumId w:val="1"/>
  </w:num>
  <w:num w:numId="13">
    <w:abstractNumId w:val="5"/>
  </w:num>
  <w:num w:numId="14">
    <w:abstractNumId w:val="12"/>
  </w:num>
  <w:num w:numId="15">
    <w:abstractNumId w:val="6"/>
  </w:num>
  <w:num w:numId="16">
    <w:abstractNumId w:val="13"/>
  </w:num>
  <w:num w:numId="17">
    <w:abstractNumId w:val="0"/>
  </w:num>
  <w:num w:numId="18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hideSpelling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62D"/>
    <w:rsid w:val="00001BEF"/>
    <w:rsid w:val="00002677"/>
    <w:rsid w:val="000033F4"/>
    <w:rsid w:val="00003E31"/>
    <w:rsid w:val="00003E44"/>
    <w:rsid w:val="0001417A"/>
    <w:rsid w:val="0001525D"/>
    <w:rsid w:val="0001588A"/>
    <w:rsid w:val="000176DF"/>
    <w:rsid w:val="00022029"/>
    <w:rsid w:val="00022C6D"/>
    <w:rsid w:val="00024613"/>
    <w:rsid w:val="000260DF"/>
    <w:rsid w:val="00035511"/>
    <w:rsid w:val="00042C71"/>
    <w:rsid w:val="00043FA0"/>
    <w:rsid w:val="00052D73"/>
    <w:rsid w:val="00056C4D"/>
    <w:rsid w:val="00057A25"/>
    <w:rsid w:val="00060C7B"/>
    <w:rsid w:val="00062F28"/>
    <w:rsid w:val="00083120"/>
    <w:rsid w:val="00092157"/>
    <w:rsid w:val="000940A8"/>
    <w:rsid w:val="000979CA"/>
    <w:rsid w:val="000A0D18"/>
    <w:rsid w:val="000A4716"/>
    <w:rsid w:val="000A7A5E"/>
    <w:rsid w:val="000B10D6"/>
    <w:rsid w:val="000B3DC5"/>
    <w:rsid w:val="000D1C95"/>
    <w:rsid w:val="000D53CB"/>
    <w:rsid w:val="000E3A64"/>
    <w:rsid w:val="000E4562"/>
    <w:rsid w:val="000F60D5"/>
    <w:rsid w:val="000F75D0"/>
    <w:rsid w:val="00100112"/>
    <w:rsid w:val="0010316E"/>
    <w:rsid w:val="00111248"/>
    <w:rsid w:val="00114187"/>
    <w:rsid w:val="0011629E"/>
    <w:rsid w:val="00120466"/>
    <w:rsid w:val="001229E6"/>
    <w:rsid w:val="00126DAD"/>
    <w:rsid w:val="00127036"/>
    <w:rsid w:val="001270C4"/>
    <w:rsid w:val="00130B1B"/>
    <w:rsid w:val="00131A8F"/>
    <w:rsid w:val="00131BFA"/>
    <w:rsid w:val="00135148"/>
    <w:rsid w:val="001377FF"/>
    <w:rsid w:val="00144798"/>
    <w:rsid w:val="0015724B"/>
    <w:rsid w:val="00162F4D"/>
    <w:rsid w:val="0016468C"/>
    <w:rsid w:val="00170EFD"/>
    <w:rsid w:val="00173A07"/>
    <w:rsid w:val="00174FF0"/>
    <w:rsid w:val="001766A3"/>
    <w:rsid w:val="00177BEB"/>
    <w:rsid w:val="00183A23"/>
    <w:rsid w:val="001A0122"/>
    <w:rsid w:val="001A0A68"/>
    <w:rsid w:val="001A21A0"/>
    <w:rsid w:val="001A7D53"/>
    <w:rsid w:val="001B3E94"/>
    <w:rsid w:val="001B52FF"/>
    <w:rsid w:val="001B53DF"/>
    <w:rsid w:val="001C2441"/>
    <w:rsid w:val="001D178F"/>
    <w:rsid w:val="001D3445"/>
    <w:rsid w:val="001D61FF"/>
    <w:rsid w:val="001E222F"/>
    <w:rsid w:val="001E30F4"/>
    <w:rsid w:val="001E5E2C"/>
    <w:rsid w:val="001E7E86"/>
    <w:rsid w:val="001F37A7"/>
    <w:rsid w:val="001F3AD8"/>
    <w:rsid w:val="00211AAA"/>
    <w:rsid w:val="00216CB4"/>
    <w:rsid w:val="00220FEA"/>
    <w:rsid w:val="002215EC"/>
    <w:rsid w:val="00230495"/>
    <w:rsid w:val="00245040"/>
    <w:rsid w:val="002450D9"/>
    <w:rsid w:val="00245C5D"/>
    <w:rsid w:val="00246C34"/>
    <w:rsid w:val="00257F60"/>
    <w:rsid w:val="00263D16"/>
    <w:rsid w:val="00263E05"/>
    <w:rsid w:val="002641F3"/>
    <w:rsid w:val="00270E1E"/>
    <w:rsid w:val="00283E44"/>
    <w:rsid w:val="00283EA6"/>
    <w:rsid w:val="002A2D65"/>
    <w:rsid w:val="002A3C72"/>
    <w:rsid w:val="002A5C1F"/>
    <w:rsid w:val="002B71B2"/>
    <w:rsid w:val="002C12C8"/>
    <w:rsid w:val="002C2B25"/>
    <w:rsid w:val="002D2B3E"/>
    <w:rsid w:val="002D3A87"/>
    <w:rsid w:val="002E286E"/>
    <w:rsid w:val="002E5C71"/>
    <w:rsid w:val="002E6F93"/>
    <w:rsid w:val="002F028D"/>
    <w:rsid w:val="002F43A8"/>
    <w:rsid w:val="002F501B"/>
    <w:rsid w:val="002F7816"/>
    <w:rsid w:val="00303459"/>
    <w:rsid w:val="00311002"/>
    <w:rsid w:val="00314714"/>
    <w:rsid w:val="003148E8"/>
    <w:rsid w:val="00316644"/>
    <w:rsid w:val="003257C6"/>
    <w:rsid w:val="003259E4"/>
    <w:rsid w:val="0032660A"/>
    <w:rsid w:val="003276C3"/>
    <w:rsid w:val="00330020"/>
    <w:rsid w:val="00333450"/>
    <w:rsid w:val="00351C02"/>
    <w:rsid w:val="00351CF3"/>
    <w:rsid w:val="00351F84"/>
    <w:rsid w:val="00355CBF"/>
    <w:rsid w:val="00357C85"/>
    <w:rsid w:val="003621B1"/>
    <w:rsid w:val="00365805"/>
    <w:rsid w:val="00372769"/>
    <w:rsid w:val="00383FCC"/>
    <w:rsid w:val="00390870"/>
    <w:rsid w:val="0039332C"/>
    <w:rsid w:val="003973A6"/>
    <w:rsid w:val="003B22FA"/>
    <w:rsid w:val="003B392B"/>
    <w:rsid w:val="003C1DA0"/>
    <w:rsid w:val="003D202C"/>
    <w:rsid w:val="003D3DCB"/>
    <w:rsid w:val="003D404F"/>
    <w:rsid w:val="003E241A"/>
    <w:rsid w:val="003F7C86"/>
    <w:rsid w:val="00406A66"/>
    <w:rsid w:val="004117A6"/>
    <w:rsid w:val="004150E2"/>
    <w:rsid w:val="00416FBF"/>
    <w:rsid w:val="00417078"/>
    <w:rsid w:val="004231F9"/>
    <w:rsid w:val="00435AC1"/>
    <w:rsid w:val="00437C77"/>
    <w:rsid w:val="0044086E"/>
    <w:rsid w:val="00444F72"/>
    <w:rsid w:val="00446C79"/>
    <w:rsid w:val="004548A9"/>
    <w:rsid w:val="004557FB"/>
    <w:rsid w:val="00460390"/>
    <w:rsid w:val="00461EC2"/>
    <w:rsid w:val="004622E1"/>
    <w:rsid w:val="00464988"/>
    <w:rsid w:val="004709D9"/>
    <w:rsid w:val="00473345"/>
    <w:rsid w:val="0047489E"/>
    <w:rsid w:val="00477E1F"/>
    <w:rsid w:val="004812A6"/>
    <w:rsid w:val="00484C1A"/>
    <w:rsid w:val="00484D04"/>
    <w:rsid w:val="00486CE8"/>
    <w:rsid w:val="00490363"/>
    <w:rsid w:val="00496660"/>
    <w:rsid w:val="004A4D04"/>
    <w:rsid w:val="004B4AD3"/>
    <w:rsid w:val="004B6FDF"/>
    <w:rsid w:val="004C0380"/>
    <w:rsid w:val="004C5DB3"/>
    <w:rsid w:val="004C7C74"/>
    <w:rsid w:val="004E1F80"/>
    <w:rsid w:val="004E4C82"/>
    <w:rsid w:val="004E73B3"/>
    <w:rsid w:val="004F1410"/>
    <w:rsid w:val="00521887"/>
    <w:rsid w:val="00536BAE"/>
    <w:rsid w:val="005371E1"/>
    <w:rsid w:val="00537B7C"/>
    <w:rsid w:val="00540926"/>
    <w:rsid w:val="00540B8A"/>
    <w:rsid w:val="0054512A"/>
    <w:rsid w:val="005461AA"/>
    <w:rsid w:val="00551DDD"/>
    <w:rsid w:val="00555BF6"/>
    <w:rsid w:val="00555DC0"/>
    <w:rsid w:val="005814AC"/>
    <w:rsid w:val="00590668"/>
    <w:rsid w:val="00594858"/>
    <w:rsid w:val="005A38B8"/>
    <w:rsid w:val="005B14CB"/>
    <w:rsid w:val="005C32E3"/>
    <w:rsid w:val="005C4426"/>
    <w:rsid w:val="005C4F3A"/>
    <w:rsid w:val="005C6585"/>
    <w:rsid w:val="005C68E6"/>
    <w:rsid w:val="005C7A0A"/>
    <w:rsid w:val="005D752B"/>
    <w:rsid w:val="005E17EF"/>
    <w:rsid w:val="005E22A7"/>
    <w:rsid w:val="005E23A3"/>
    <w:rsid w:val="005E4347"/>
    <w:rsid w:val="005F35EC"/>
    <w:rsid w:val="005F3FE3"/>
    <w:rsid w:val="005F61B8"/>
    <w:rsid w:val="005F6CD7"/>
    <w:rsid w:val="006023DA"/>
    <w:rsid w:val="00604965"/>
    <w:rsid w:val="00617B8B"/>
    <w:rsid w:val="006219D4"/>
    <w:rsid w:val="00646142"/>
    <w:rsid w:val="0065062B"/>
    <w:rsid w:val="0065670F"/>
    <w:rsid w:val="00657983"/>
    <w:rsid w:val="00662F51"/>
    <w:rsid w:val="0066483A"/>
    <w:rsid w:val="00671BD7"/>
    <w:rsid w:val="006758A5"/>
    <w:rsid w:val="00680281"/>
    <w:rsid w:val="0068127D"/>
    <w:rsid w:val="006952E3"/>
    <w:rsid w:val="006A3154"/>
    <w:rsid w:val="006A6B16"/>
    <w:rsid w:val="006C235F"/>
    <w:rsid w:val="006C389F"/>
    <w:rsid w:val="006D0056"/>
    <w:rsid w:val="006D0F8D"/>
    <w:rsid w:val="006D4278"/>
    <w:rsid w:val="006D4732"/>
    <w:rsid w:val="006D6491"/>
    <w:rsid w:val="006D6721"/>
    <w:rsid w:val="006E6F6B"/>
    <w:rsid w:val="006E721D"/>
    <w:rsid w:val="006F02F1"/>
    <w:rsid w:val="006F0761"/>
    <w:rsid w:val="006F0764"/>
    <w:rsid w:val="006F2DB9"/>
    <w:rsid w:val="006F5C29"/>
    <w:rsid w:val="00700AE0"/>
    <w:rsid w:val="0070120C"/>
    <w:rsid w:val="00703DF7"/>
    <w:rsid w:val="00707FC9"/>
    <w:rsid w:val="007109D0"/>
    <w:rsid w:val="00713078"/>
    <w:rsid w:val="00713EE1"/>
    <w:rsid w:val="007230B7"/>
    <w:rsid w:val="00723C20"/>
    <w:rsid w:val="00725C45"/>
    <w:rsid w:val="0074608D"/>
    <w:rsid w:val="00746DBF"/>
    <w:rsid w:val="007576AB"/>
    <w:rsid w:val="00767C74"/>
    <w:rsid w:val="00771B1C"/>
    <w:rsid w:val="0077443E"/>
    <w:rsid w:val="00775CF5"/>
    <w:rsid w:val="007802D8"/>
    <w:rsid w:val="00780A09"/>
    <w:rsid w:val="00782CB9"/>
    <w:rsid w:val="0078753E"/>
    <w:rsid w:val="00787AAA"/>
    <w:rsid w:val="00797314"/>
    <w:rsid w:val="007A10C3"/>
    <w:rsid w:val="007B1E3B"/>
    <w:rsid w:val="007C3AA2"/>
    <w:rsid w:val="007D2FE7"/>
    <w:rsid w:val="007D32BC"/>
    <w:rsid w:val="007D62E8"/>
    <w:rsid w:val="007E15FB"/>
    <w:rsid w:val="007E19D5"/>
    <w:rsid w:val="007F21D8"/>
    <w:rsid w:val="007F3EC4"/>
    <w:rsid w:val="007F4DFE"/>
    <w:rsid w:val="007F597E"/>
    <w:rsid w:val="0080499F"/>
    <w:rsid w:val="00812078"/>
    <w:rsid w:val="0081303A"/>
    <w:rsid w:val="00814F59"/>
    <w:rsid w:val="00815DF6"/>
    <w:rsid w:val="00825057"/>
    <w:rsid w:val="00840469"/>
    <w:rsid w:val="0084314E"/>
    <w:rsid w:val="00847602"/>
    <w:rsid w:val="008531B0"/>
    <w:rsid w:val="00871743"/>
    <w:rsid w:val="0087344D"/>
    <w:rsid w:val="0087700B"/>
    <w:rsid w:val="00880B2D"/>
    <w:rsid w:val="008840FE"/>
    <w:rsid w:val="00884AEF"/>
    <w:rsid w:val="008A0EA7"/>
    <w:rsid w:val="008A6034"/>
    <w:rsid w:val="008C15F7"/>
    <w:rsid w:val="008C3DC9"/>
    <w:rsid w:val="008C5BE5"/>
    <w:rsid w:val="008D0976"/>
    <w:rsid w:val="008D3854"/>
    <w:rsid w:val="008E2F15"/>
    <w:rsid w:val="008E31F8"/>
    <w:rsid w:val="008E5C81"/>
    <w:rsid w:val="008F4081"/>
    <w:rsid w:val="00902485"/>
    <w:rsid w:val="00907CB1"/>
    <w:rsid w:val="009126A9"/>
    <w:rsid w:val="00913A10"/>
    <w:rsid w:val="0091434C"/>
    <w:rsid w:val="00915DC5"/>
    <w:rsid w:val="00927003"/>
    <w:rsid w:val="00932AC7"/>
    <w:rsid w:val="009404D4"/>
    <w:rsid w:val="00943C86"/>
    <w:rsid w:val="0095260B"/>
    <w:rsid w:val="00952720"/>
    <w:rsid w:val="00957B7A"/>
    <w:rsid w:val="0096181D"/>
    <w:rsid w:val="00962526"/>
    <w:rsid w:val="00967695"/>
    <w:rsid w:val="0096779D"/>
    <w:rsid w:val="00980813"/>
    <w:rsid w:val="00986760"/>
    <w:rsid w:val="00987B8A"/>
    <w:rsid w:val="00991EFF"/>
    <w:rsid w:val="00995ACF"/>
    <w:rsid w:val="009A3F91"/>
    <w:rsid w:val="009B2557"/>
    <w:rsid w:val="009B2829"/>
    <w:rsid w:val="009B67F5"/>
    <w:rsid w:val="009C6427"/>
    <w:rsid w:val="009C7A04"/>
    <w:rsid w:val="009C7B1C"/>
    <w:rsid w:val="009D48CB"/>
    <w:rsid w:val="009D6572"/>
    <w:rsid w:val="009E5BBE"/>
    <w:rsid w:val="009F44F3"/>
    <w:rsid w:val="009F4CC5"/>
    <w:rsid w:val="00A04B55"/>
    <w:rsid w:val="00A06996"/>
    <w:rsid w:val="00A0699E"/>
    <w:rsid w:val="00A130AB"/>
    <w:rsid w:val="00A166A7"/>
    <w:rsid w:val="00A2017A"/>
    <w:rsid w:val="00A25586"/>
    <w:rsid w:val="00A27498"/>
    <w:rsid w:val="00A60E7A"/>
    <w:rsid w:val="00A65261"/>
    <w:rsid w:val="00A65910"/>
    <w:rsid w:val="00A703E1"/>
    <w:rsid w:val="00A70409"/>
    <w:rsid w:val="00A720A2"/>
    <w:rsid w:val="00A728F2"/>
    <w:rsid w:val="00A73C6C"/>
    <w:rsid w:val="00A75B69"/>
    <w:rsid w:val="00A76557"/>
    <w:rsid w:val="00A81EDD"/>
    <w:rsid w:val="00A83760"/>
    <w:rsid w:val="00A843C2"/>
    <w:rsid w:val="00A86668"/>
    <w:rsid w:val="00A96C00"/>
    <w:rsid w:val="00AA0DD6"/>
    <w:rsid w:val="00AA1FD9"/>
    <w:rsid w:val="00AA5504"/>
    <w:rsid w:val="00AA6903"/>
    <w:rsid w:val="00AB20AA"/>
    <w:rsid w:val="00AC22B3"/>
    <w:rsid w:val="00AC5F47"/>
    <w:rsid w:val="00AD0F69"/>
    <w:rsid w:val="00AD2427"/>
    <w:rsid w:val="00AD267C"/>
    <w:rsid w:val="00AD44DC"/>
    <w:rsid w:val="00AE314F"/>
    <w:rsid w:val="00AE543B"/>
    <w:rsid w:val="00AE6663"/>
    <w:rsid w:val="00AE67DB"/>
    <w:rsid w:val="00AF012B"/>
    <w:rsid w:val="00AF7842"/>
    <w:rsid w:val="00B07302"/>
    <w:rsid w:val="00B15604"/>
    <w:rsid w:val="00B157BF"/>
    <w:rsid w:val="00B1580B"/>
    <w:rsid w:val="00B21729"/>
    <w:rsid w:val="00B33A88"/>
    <w:rsid w:val="00B44B3A"/>
    <w:rsid w:val="00B46125"/>
    <w:rsid w:val="00B47EE7"/>
    <w:rsid w:val="00B536BA"/>
    <w:rsid w:val="00B56380"/>
    <w:rsid w:val="00B600B6"/>
    <w:rsid w:val="00B662AC"/>
    <w:rsid w:val="00B67162"/>
    <w:rsid w:val="00B7369C"/>
    <w:rsid w:val="00B73AF0"/>
    <w:rsid w:val="00B73C52"/>
    <w:rsid w:val="00B753EC"/>
    <w:rsid w:val="00B80142"/>
    <w:rsid w:val="00B81EC0"/>
    <w:rsid w:val="00B8733B"/>
    <w:rsid w:val="00BA0C66"/>
    <w:rsid w:val="00BA2402"/>
    <w:rsid w:val="00BA38A9"/>
    <w:rsid w:val="00BB276E"/>
    <w:rsid w:val="00BB279A"/>
    <w:rsid w:val="00BB566F"/>
    <w:rsid w:val="00BD3A34"/>
    <w:rsid w:val="00BD4EF3"/>
    <w:rsid w:val="00BD5835"/>
    <w:rsid w:val="00BE569F"/>
    <w:rsid w:val="00BF4252"/>
    <w:rsid w:val="00BF6E77"/>
    <w:rsid w:val="00C04D69"/>
    <w:rsid w:val="00C12D46"/>
    <w:rsid w:val="00C12D53"/>
    <w:rsid w:val="00C12D81"/>
    <w:rsid w:val="00C24B97"/>
    <w:rsid w:val="00C24F81"/>
    <w:rsid w:val="00C33809"/>
    <w:rsid w:val="00C33FBF"/>
    <w:rsid w:val="00C3668D"/>
    <w:rsid w:val="00C4033B"/>
    <w:rsid w:val="00C4062D"/>
    <w:rsid w:val="00C43580"/>
    <w:rsid w:val="00C4436C"/>
    <w:rsid w:val="00C5014D"/>
    <w:rsid w:val="00C50E69"/>
    <w:rsid w:val="00C57BB7"/>
    <w:rsid w:val="00C64E54"/>
    <w:rsid w:val="00C74740"/>
    <w:rsid w:val="00CA0A6F"/>
    <w:rsid w:val="00CA1D8E"/>
    <w:rsid w:val="00CA232F"/>
    <w:rsid w:val="00CB52CF"/>
    <w:rsid w:val="00CB7E9D"/>
    <w:rsid w:val="00CC2259"/>
    <w:rsid w:val="00CC598A"/>
    <w:rsid w:val="00CC6D8A"/>
    <w:rsid w:val="00CD0288"/>
    <w:rsid w:val="00CD0A61"/>
    <w:rsid w:val="00CD5713"/>
    <w:rsid w:val="00CE06CD"/>
    <w:rsid w:val="00CE3A79"/>
    <w:rsid w:val="00D012C8"/>
    <w:rsid w:val="00D03D53"/>
    <w:rsid w:val="00D04FE9"/>
    <w:rsid w:val="00D103C4"/>
    <w:rsid w:val="00D13F0A"/>
    <w:rsid w:val="00D14363"/>
    <w:rsid w:val="00D143A7"/>
    <w:rsid w:val="00D21D4A"/>
    <w:rsid w:val="00D21EFC"/>
    <w:rsid w:val="00D24908"/>
    <w:rsid w:val="00D25314"/>
    <w:rsid w:val="00D30663"/>
    <w:rsid w:val="00D3262D"/>
    <w:rsid w:val="00D50101"/>
    <w:rsid w:val="00D56ABA"/>
    <w:rsid w:val="00D61EAE"/>
    <w:rsid w:val="00D72E18"/>
    <w:rsid w:val="00D73862"/>
    <w:rsid w:val="00D7599C"/>
    <w:rsid w:val="00D75B76"/>
    <w:rsid w:val="00D82CAC"/>
    <w:rsid w:val="00D94849"/>
    <w:rsid w:val="00D94888"/>
    <w:rsid w:val="00DA092F"/>
    <w:rsid w:val="00DA39A4"/>
    <w:rsid w:val="00DA40AE"/>
    <w:rsid w:val="00DA559E"/>
    <w:rsid w:val="00DA636E"/>
    <w:rsid w:val="00DA6DF8"/>
    <w:rsid w:val="00DA7C1B"/>
    <w:rsid w:val="00DB34D8"/>
    <w:rsid w:val="00DB5407"/>
    <w:rsid w:val="00DC069C"/>
    <w:rsid w:val="00DC4AEB"/>
    <w:rsid w:val="00DC55D0"/>
    <w:rsid w:val="00DC62AF"/>
    <w:rsid w:val="00DD0B79"/>
    <w:rsid w:val="00DD36AF"/>
    <w:rsid w:val="00DE60E6"/>
    <w:rsid w:val="00DF44AA"/>
    <w:rsid w:val="00DF7D1A"/>
    <w:rsid w:val="00E02BD2"/>
    <w:rsid w:val="00E0751E"/>
    <w:rsid w:val="00E14038"/>
    <w:rsid w:val="00E1479D"/>
    <w:rsid w:val="00E17627"/>
    <w:rsid w:val="00E20009"/>
    <w:rsid w:val="00E20663"/>
    <w:rsid w:val="00E2180B"/>
    <w:rsid w:val="00E2245C"/>
    <w:rsid w:val="00E2324D"/>
    <w:rsid w:val="00E37593"/>
    <w:rsid w:val="00E414A5"/>
    <w:rsid w:val="00E44FDA"/>
    <w:rsid w:val="00E51277"/>
    <w:rsid w:val="00E65CE6"/>
    <w:rsid w:val="00E72873"/>
    <w:rsid w:val="00E97BB9"/>
    <w:rsid w:val="00EA10E8"/>
    <w:rsid w:val="00EA5497"/>
    <w:rsid w:val="00EA5DA0"/>
    <w:rsid w:val="00EA62FF"/>
    <w:rsid w:val="00EA768C"/>
    <w:rsid w:val="00EB0E20"/>
    <w:rsid w:val="00EB40FA"/>
    <w:rsid w:val="00EB5442"/>
    <w:rsid w:val="00EC0C97"/>
    <w:rsid w:val="00EC26B2"/>
    <w:rsid w:val="00ED1F72"/>
    <w:rsid w:val="00ED629A"/>
    <w:rsid w:val="00ED7FC3"/>
    <w:rsid w:val="00EE1983"/>
    <w:rsid w:val="00EE2FCC"/>
    <w:rsid w:val="00EE6268"/>
    <w:rsid w:val="00F01AAE"/>
    <w:rsid w:val="00F028D5"/>
    <w:rsid w:val="00F110FA"/>
    <w:rsid w:val="00F2588B"/>
    <w:rsid w:val="00F30652"/>
    <w:rsid w:val="00F31E51"/>
    <w:rsid w:val="00F35B88"/>
    <w:rsid w:val="00F444EB"/>
    <w:rsid w:val="00F47CFF"/>
    <w:rsid w:val="00F53565"/>
    <w:rsid w:val="00F576CF"/>
    <w:rsid w:val="00F77D6E"/>
    <w:rsid w:val="00F948CD"/>
    <w:rsid w:val="00F965C1"/>
    <w:rsid w:val="00F96FC2"/>
    <w:rsid w:val="00FA4AF9"/>
    <w:rsid w:val="00FA59C6"/>
    <w:rsid w:val="00FB3868"/>
    <w:rsid w:val="00FC0673"/>
    <w:rsid w:val="00FC35CF"/>
    <w:rsid w:val="00FC729C"/>
    <w:rsid w:val="00FD2ADA"/>
    <w:rsid w:val="00FD475F"/>
    <w:rsid w:val="00FD56E1"/>
    <w:rsid w:val="00FE1608"/>
    <w:rsid w:val="00FE2E7C"/>
    <w:rsid w:val="00FE4387"/>
    <w:rsid w:val="00FE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7765EF"/>
  <w15:docId w15:val="{BFE5593E-A821-49C8-B3DA-9D5D8631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62D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33450"/>
    <w:pPr>
      <w:keepNext/>
      <w:keepLines/>
      <w:spacing w:before="240"/>
      <w:outlineLvl w:val="0"/>
    </w:pPr>
    <w:rPr>
      <w:rFonts w:ascii="Didot" w:eastAsia="Didot" w:hAnsi="Didot"/>
      <w:color w:val="41888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4858"/>
    <w:pPr>
      <w:keepNext/>
      <w:keepLines/>
      <w:spacing w:before="40"/>
      <w:outlineLvl w:val="1"/>
    </w:pPr>
    <w:rPr>
      <w:rFonts w:ascii="Didot" w:eastAsia="Didot" w:hAnsi="Didot"/>
      <w:color w:val="4188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6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180" w:line="264" w:lineRule="auto"/>
    </w:pPr>
    <w:rPr>
      <w:rFonts w:ascii="Avenir Next" w:hAnsi="Avenir Next" w:cs="Arial Unicode MS"/>
      <w:color w:val="000000"/>
      <w:bdr w:val="nil"/>
      <w:lang w:eastAsia="en-US"/>
    </w:rPr>
  </w:style>
  <w:style w:type="paragraph" w:customStyle="1" w:styleId="Addressee">
    <w:name w:val="Addressee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Avenir Next" w:eastAsia="Avenir Next" w:hAnsi="Avenir Next" w:cs="Avenir Next"/>
      <w:color w:val="000000"/>
      <w:bdr w:val="nil"/>
      <w:lang w:eastAsia="en-US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760"/>
      </w:tabs>
      <w:spacing w:after="180" w:line="264" w:lineRule="auto"/>
    </w:pPr>
    <w:rPr>
      <w:rFonts w:ascii="Avenir Next" w:eastAsia="Avenir Next" w:hAnsi="Avenir Next" w:cs="Avenir Next"/>
      <w:color w:val="000000"/>
      <w:bdr w:val="ni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D571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D571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71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D5713"/>
    <w:rPr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057A25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057A25"/>
    <w:rPr>
      <w:color w:val="FF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9E6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229E6"/>
    <w:rPr>
      <w:sz w:val="18"/>
      <w:szCs w:val="18"/>
    </w:rPr>
  </w:style>
  <w:style w:type="table" w:styleId="TableGrid">
    <w:name w:val="Table Grid"/>
    <w:basedOn w:val="TableNormal"/>
    <w:uiPriority w:val="39"/>
    <w:rsid w:val="00E218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uiPriority w:val="99"/>
    <w:semiHidden/>
    <w:unhideWhenUsed/>
    <w:rsid w:val="00183A2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83A23"/>
    <w:pPr>
      <w:ind w:left="720"/>
      <w:contextualSpacing/>
    </w:pPr>
  </w:style>
  <w:style w:type="table" w:customStyle="1" w:styleId="PlainTable11">
    <w:name w:val="Plain Table 11"/>
    <w:basedOn w:val="TableNormal"/>
    <w:uiPriority w:val="41"/>
    <w:rsid w:val="00E1479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10">
    <w:name w:val="Plain Table 11"/>
    <w:basedOn w:val="TableNormal"/>
    <w:uiPriority w:val="41"/>
    <w:rsid w:val="005F61B8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ormalWeb">
    <w:name w:val="Normal (Web)"/>
    <w:basedOn w:val="Normal"/>
    <w:uiPriority w:val="99"/>
    <w:unhideWhenUsed/>
    <w:rsid w:val="000940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styleId="PlaceholderText">
    <w:name w:val="Placeholder Text"/>
    <w:uiPriority w:val="99"/>
    <w:semiHidden/>
    <w:rsid w:val="00DC55D0"/>
    <w:rPr>
      <w:color w:val="808080"/>
    </w:rPr>
  </w:style>
  <w:style w:type="character" w:customStyle="1" w:styleId="Heading1Char">
    <w:name w:val="Heading 1 Char"/>
    <w:link w:val="Heading1"/>
    <w:rsid w:val="00333450"/>
    <w:rPr>
      <w:rFonts w:ascii="Didot" w:eastAsia="Didot" w:hAnsi="Didot" w:cs="Times New Roman"/>
      <w:color w:val="418883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334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TOC1">
    <w:name w:val="toc 1"/>
    <w:basedOn w:val="Normal"/>
    <w:next w:val="Normal"/>
    <w:autoRedefine/>
    <w:uiPriority w:val="39"/>
    <w:unhideWhenUsed/>
    <w:rsid w:val="005F35EC"/>
    <w:pPr>
      <w:tabs>
        <w:tab w:val="left" w:pos="450"/>
        <w:tab w:val="right" w:leader="dot" w:pos="9060"/>
      </w:tabs>
      <w:spacing w:after="100"/>
    </w:pPr>
  </w:style>
  <w:style w:type="character" w:customStyle="1" w:styleId="Heading2Char">
    <w:name w:val="Heading 2 Char"/>
    <w:link w:val="Heading2"/>
    <w:uiPriority w:val="9"/>
    <w:rsid w:val="00594858"/>
    <w:rPr>
      <w:rFonts w:ascii="Didot" w:eastAsia="Didot" w:hAnsi="Didot" w:cs="Times New Roman"/>
      <w:color w:val="418883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C0380"/>
    <w:pPr>
      <w:tabs>
        <w:tab w:val="left" w:pos="880"/>
        <w:tab w:val="right" w:leader="dot" w:pos="9060"/>
      </w:tabs>
      <w:spacing w:before="120" w:after="120" w:line="288" w:lineRule="auto"/>
      <w:ind w:left="240"/>
    </w:pPr>
    <w:rPr>
      <w:rFonts w:ascii="Arial" w:hAnsi="Arial" w:cs="Arial"/>
      <w:b/>
      <w:noProof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6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il"/>
      <w:lang w:eastAsia="en-US"/>
    </w:rPr>
  </w:style>
  <w:style w:type="table" w:customStyle="1" w:styleId="PlainTable12">
    <w:name w:val="Plain Table 12"/>
    <w:basedOn w:val="TableNormal"/>
    <w:uiPriority w:val="41"/>
    <w:rsid w:val="00D3262D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20">
    <w:name w:val="Unresolved Mention2"/>
    <w:basedOn w:val="DefaultParagraphFont"/>
    <w:uiPriority w:val="99"/>
    <w:semiHidden/>
    <w:unhideWhenUsed/>
    <w:rsid w:val="00D3262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3262D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D3262D"/>
    <w:pPr>
      <w:spacing w:after="100"/>
      <w:ind w:left="480"/>
    </w:pPr>
  </w:style>
  <w:style w:type="paragraph" w:styleId="BodyText">
    <w:name w:val="Body Text"/>
    <w:basedOn w:val="Normal"/>
    <w:link w:val="BodyTextChar"/>
    <w:uiPriority w:val="99"/>
    <w:unhideWhenUsed/>
    <w:rsid w:val="00B461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</w:pPr>
    <w:rPr>
      <w:rFonts w:ascii="Calibri" w:eastAsia="Calibri" w:hAnsi="Calibri"/>
      <w:sz w:val="22"/>
      <w:szCs w:val="22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uiPriority w:val="99"/>
    <w:rsid w:val="00B46125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2F43A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2E5C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Calibri" w:hAnsi="Calibri"/>
      <w:sz w:val="22"/>
      <w:szCs w:val="22"/>
      <w:bdr w:val="none" w:sz="0" w:space="0" w:color="auto"/>
    </w:rPr>
  </w:style>
  <w:style w:type="character" w:customStyle="1" w:styleId="ui-provider">
    <w:name w:val="ui-provider"/>
    <w:basedOn w:val="DefaultParagraphFont"/>
    <w:rsid w:val="00991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539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374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76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152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5841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4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0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8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8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4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7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1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9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18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3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4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8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1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KIM%20THU\01.%20HR\05.%20TEKCOM%20-%20QUY%20TR&#204;NH%20NH&#194;N%20S&#7920;\QUY%20TRINH%20TUYEN%20DUNG\TEK-HR-PC01_Quy%20trinh%20tuyen%20dung%20-%2020200516\04052020_TEKCOM%20Word_ISO%20Template%20(Ti&#7871;ng%20Vi&#7879;t)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13BA2F5D5CF34AB6FF05A9B3DFE644" ma:contentTypeVersion="16" ma:contentTypeDescription="Create a new document." ma:contentTypeScope="" ma:versionID="681a3a6c03faa08be600fcd2192988ed">
  <xsd:schema xmlns:xsd="http://www.w3.org/2001/XMLSchema" xmlns:xs="http://www.w3.org/2001/XMLSchema" xmlns:p="http://schemas.microsoft.com/office/2006/metadata/properties" xmlns:ns2="ab9e5d90-facf-4052-8dc2-363b4b0d1f9a" xmlns:ns3="b8f45d96-0b70-4629-b498-99e1ddcabfe3" targetNamespace="http://schemas.microsoft.com/office/2006/metadata/properties" ma:root="true" ma:fieldsID="e25d3314ac4752786444ef1aafbb43f9" ns2:_="" ns3:_="">
    <xsd:import namespace="ab9e5d90-facf-4052-8dc2-363b4b0d1f9a"/>
    <xsd:import namespace="b8f45d96-0b70-4629-b498-99e1ddcabf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e5d90-facf-4052-8dc2-363b4b0d1f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085347d-00d9-4dff-9ec2-fa895e8352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45d96-0b70-4629-b498-99e1ddcabfe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f469bd8-2490-4c36-8c05-56aebd9195d3}" ma:internalName="TaxCatchAll" ma:showField="CatchAllData" ma:web="b8f45d96-0b70-4629-b498-99e1ddcabf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A04352-2103-4A64-9AAE-0CF9798F0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B853E5-5B4F-4F41-928D-758470BB30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489F71-673F-4157-BE5E-B928C0D23D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e5d90-facf-4052-8dc2-363b4b0d1f9a"/>
    <ds:schemaRef ds:uri="b8f45d96-0b70-4629-b498-99e1ddcabf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04052020_TEKCOM Word_ISO Template (Tiếng Việt) (1)</Template>
  <TotalTime>2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2389</CharactersWithSpaces>
  <SharedDoc>false</SharedDoc>
  <HLinks>
    <vt:vector size="42" baseType="variant"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_Toc10016169</vt:lpwstr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_Toc10016168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_Toc10016167</vt:lpwstr>
      </vt:variant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_Toc10016166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_Toc10016165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_Toc10016164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_Toc10016163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 TRINH</dc:creator>
  <cp:lastModifiedBy>MS. TRAN</cp:lastModifiedBy>
  <cp:revision>2</cp:revision>
  <cp:lastPrinted>2024-06-14T14:37:00Z</cp:lastPrinted>
  <dcterms:created xsi:type="dcterms:W3CDTF">2025-12-11T02:21:00Z</dcterms:created>
  <dcterms:modified xsi:type="dcterms:W3CDTF">2025-12-11T02:21:00Z</dcterms:modified>
</cp:coreProperties>
</file>